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22DB9" w14:textId="77777777" w:rsidR="003C001A" w:rsidRDefault="003C001A">
      <w:pPr>
        <w:spacing w:after="160" w:line="259" w:lineRule="auto"/>
        <w:sectPr w:rsidR="003C001A" w:rsidSect="002A3DB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0" w:right="0" w:bottom="0" w:left="0" w:header="0" w:footer="0" w:gutter="0"/>
          <w:cols w:space="708"/>
          <w:titlePg/>
          <w:docGrid w:linePitch="326"/>
        </w:sectPr>
      </w:pPr>
    </w:p>
    <w:p w14:paraId="5DFB8C09" w14:textId="77777777" w:rsidR="003C001A" w:rsidRDefault="003C001A">
      <w:pPr>
        <w:spacing w:after="160" w:line="259" w:lineRule="auto"/>
        <w:sectPr w:rsidR="003C001A" w:rsidSect="002A3DB8">
          <w:headerReference w:type="first" r:id="rId14"/>
          <w:footerReference w:type="first" r:id="rId15"/>
          <w:pgSz w:w="12240" w:h="15840"/>
          <w:pgMar w:top="0" w:right="0" w:bottom="0" w:left="0" w:header="0" w:footer="0" w:gutter="0"/>
          <w:cols w:space="708"/>
          <w:titlePg/>
          <w:docGrid w:linePitch="326"/>
        </w:sectPr>
      </w:pPr>
    </w:p>
    <w:p w14:paraId="5F815700" w14:textId="77777777" w:rsidR="003C001A" w:rsidRDefault="003C001A">
      <w:pPr>
        <w:spacing w:after="160" w:line="259" w:lineRule="auto"/>
        <w:sectPr w:rsidR="003C001A" w:rsidSect="002A3DB8">
          <w:headerReference w:type="first" r:id="rId16"/>
          <w:footerReference w:type="first" r:id="rId17"/>
          <w:pgSz w:w="12240" w:h="15840"/>
          <w:pgMar w:top="0" w:right="0" w:bottom="0" w:left="0" w:header="0" w:footer="0" w:gutter="0"/>
          <w:cols w:space="708"/>
          <w:titlePg/>
          <w:docGrid w:linePitch="326"/>
        </w:sectPr>
      </w:pPr>
    </w:p>
    <w:p w14:paraId="60442D1B" w14:textId="77777777" w:rsidR="002A3DB8" w:rsidRDefault="004C1423" w:rsidP="002A3DB8">
      <w:pPr>
        <w:spacing w:before="240"/>
        <w:sectPr w:rsidR="002A3DB8" w:rsidSect="002A3DB8">
          <w:headerReference w:type="first" r:id="rId18"/>
          <w:footerReference w:type="first" r:id="rId19"/>
          <w:pgSz w:w="12240" w:h="15840"/>
          <w:pgMar w:top="0" w:right="0" w:bottom="0" w:left="0" w:header="0" w:footer="0" w:gutter="0"/>
          <w:cols w:space="708"/>
          <w:titlePg/>
          <w:docGrid w:linePitch="326"/>
        </w:sectPr>
      </w:pPr>
      <w:r>
        <w:lastRenderedPageBreak/>
        <w:br w:type="page"/>
      </w:r>
    </w:p>
    <w:bookmarkStart w:id="0" w:name="_Toc45523279" w:displacedByCustomXml="next"/>
    <w:bookmarkStart w:id="1" w:name="_Toc42588393" w:displacedByCustomXml="next"/>
    <w:bookmarkStart w:id="2" w:name="_Toc42527384" w:displacedByCustomXml="next"/>
    <w:bookmarkStart w:id="3" w:name="_Toc42527453" w:displacedByCustomXml="next"/>
    <w:bookmarkStart w:id="4" w:name="_Toc45519932" w:displacedByCustomXml="next"/>
    <w:bookmarkStart w:id="5" w:name="_Toc45521923" w:displacedByCustomXml="next"/>
    <w:sdt>
      <w:sdtPr>
        <w:rPr>
          <w:rFonts w:eastAsia="Times New Roman" w:cs="Times New Roman"/>
          <w:color w:val="auto"/>
          <w:spacing w:val="0"/>
          <w:sz w:val="40"/>
          <w:szCs w:val="40"/>
          <w:lang w:val="fr-FR"/>
        </w:rPr>
        <w:id w:val="2105222524"/>
        <w:docPartObj>
          <w:docPartGallery w:val="Table of Contents"/>
          <w:docPartUnique/>
        </w:docPartObj>
      </w:sdtPr>
      <w:sdtEndPr>
        <w:rPr>
          <w:b/>
          <w:bCs/>
          <w:sz w:val="22"/>
          <w:szCs w:val="20"/>
        </w:rPr>
      </w:sdtEndPr>
      <w:sdtContent>
        <w:p w14:paraId="2A942678" w14:textId="77777777" w:rsidR="009A363B" w:rsidRDefault="00D9297B" w:rsidP="00AB09FF">
          <w:pPr>
            <w:pStyle w:val="Titre1"/>
          </w:pPr>
          <w:r w:rsidRPr="00890929">
            <w:rPr>
              <w:sz w:val="40"/>
              <w:szCs w:val="40"/>
              <w:lang w:val="fr-FR"/>
            </w:rPr>
            <w:t>Table des matières</w:t>
          </w:r>
          <w:bookmarkEnd w:id="5"/>
          <w:bookmarkEnd w:id="4"/>
          <w:bookmarkEnd w:id="3"/>
          <w:bookmarkEnd w:id="2"/>
          <w:bookmarkEnd w:id="1"/>
          <w:bookmarkEnd w:id="0"/>
          <w:r>
            <w:rPr>
              <w:color w:val="404040" w:themeColor="text1" w:themeTint="BF"/>
            </w:rPr>
            <w:fldChar w:fldCharType="begin"/>
          </w:r>
          <w:r>
            <w:instrText xml:space="preserve"> TOC \o "1-3" \h \z \u </w:instrText>
          </w:r>
          <w:r>
            <w:rPr>
              <w:color w:val="404040" w:themeColor="text1" w:themeTint="BF"/>
            </w:rPr>
            <w:fldChar w:fldCharType="separate"/>
          </w:r>
        </w:p>
        <w:p w14:paraId="2D077C45" w14:textId="369CB9A0" w:rsidR="009A363B" w:rsidRDefault="00803E75">
          <w:pPr>
            <w:pStyle w:val="TM1"/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80" w:history="1">
            <w:r w:rsidR="009A363B" w:rsidRPr="00D95993">
              <w:rPr>
                <w:rStyle w:val="Lienhypertexte"/>
              </w:rPr>
              <w:t>Instructions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_Toc45523280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6</w:t>
            </w:r>
            <w:r w:rsidR="009A363B">
              <w:rPr>
                <w:webHidden/>
              </w:rPr>
              <w:fldChar w:fldCharType="end"/>
            </w:r>
          </w:hyperlink>
        </w:p>
        <w:p w14:paraId="133739B0" w14:textId="0C2D75E8" w:rsidR="009A363B" w:rsidRDefault="00803E75">
          <w:pPr>
            <w:pStyle w:val="TM1"/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81" w:history="1">
            <w:r w:rsidR="009A363B" w:rsidRPr="00D95993">
              <w:rPr>
                <w:rStyle w:val="Lienhypertexte"/>
              </w:rPr>
              <w:t>Page couverture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_Toc45523281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6</w:t>
            </w:r>
            <w:r w:rsidR="009A363B">
              <w:rPr>
                <w:webHidden/>
              </w:rPr>
              <w:fldChar w:fldCharType="end"/>
            </w:r>
          </w:hyperlink>
        </w:p>
        <w:p w14:paraId="48ACC784" w14:textId="6FBF8C2F" w:rsidR="009A363B" w:rsidRDefault="00803E75">
          <w:pPr>
            <w:pStyle w:val="TM1"/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82" w:history="1">
            <w:r w:rsidR="009A363B" w:rsidRPr="00D95993">
              <w:rPr>
                <w:rStyle w:val="Lienhypertexte"/>
              </w:rPr>
              <w:t>Styles et conseils d’utilisation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_Toc45523282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6</w:t>
            </w:r>
            <w:r w:rsidR="009A363B">
              <w:rPr>
                <w:webHidden/>
              </w:rPr>
              <w:fldChar w:fldCharType="end"/>
            </w:r>
          </w:hyperlink>
        </w:p>
        <w:p w14:paraId="276EDDBC" w14:textId="02C8CE53" w:rsidR="009A363B" w:rsidRDefault="00803E75">
          <w:pPr>
            <w:pStyle w:val="TM2"/>
            <w:tabs>
              <w:tab w:val="right" w:leader="dot" w:pos="9394"/>
            </w:tabs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83" w:history="1">
            <w:r w:rsidR="009A363B" w:rsidRPr="00D95993">
              <w:rPr>
                <w:rStyle w:val="Lienhypertexte"/>
                <w:lang w:bidi="fr-FR"/>
              </w:rPr>
              <w:t>Titre document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_Toc45523283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6</w:t>
            </w:r>
            <w:r w:rsidR="009A363B">
              <w:rPr>
                <w:webHidden/>
              </w:rPr>
              <w:fldChar w:fldCharType="end"/>
            </w:r>
          </w:hyperlink>
        </w:p>
        <w:p w14:paraId="633D3369" w14:textId="515ABA1A" w:rsidR="009A363B" w:rsidRDefault="00803E75">
          <w:pPr>
            <w:pStyle w:val="TM2"/>
            <w:tabs>
              <w:tab w:val="right" w:leader="dot" w:pos="9394"/>
            </w:tabs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84" w:history="1">
            <w:r w:rsidR="009A363B" w:rsidRPr="00D95993">
              <w:rPr>
                <w:rStyle w:val="Lienhypertexte"/>
                <w:lang w:bidi="fr-FR"/>
              </w:rPr>
              <w:t>Titre 1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_Toc45523284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7</w:t>
            </w:r>
            <w:r w:rsidR="009A363B">
              <w:rPr>
                <w:webHidden/>
              </w:rPr>
              <w:fldChar w:fldCharType="end"/>
            </w:r>
          </w:hyperlink>
        </w:p>
        <w:p w14:paraId="3DEA333D" w14:textId="0C940086" w:rsidR="009A363B" w:rsidRDefault="00803E75">
          <w:pPr>
            <w:pStyle w:val="TM2"/>
            <w:tabs>
              <w:tab w:val="right" w:leader="dot" w:pos="9394"/>
            </w:tabs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85" w:history="1">
            <w:r w:rsidR="009A363B" w:rsidRPr="00D95993">
              <w:rPr>
                <w:rStyle w:val="Lienhypertexte"/>
                <w:lang w:bidi="fr-FR"/>
              </w:rPr>
              <w:t>Titre 2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_Toc45523285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7</w:t>
            </w:r>
            <w:r w:rsidR="009A363B">
              <w:rPr>
                <w:webHidden/>
              </w:rPr>
              <w:fldChar w:fldCharType="end"/>
            </w:r>
          </w:hyperlink>
        </w:p>
        <w:p w14:paraId="5CBC7ACF" w14:textId="7A12DEDA" w:rsidR="009A363B" w:rsidRDefault="00803E75">
          <w:pPr>
            <w:pStyle w:val="TM2"/>
            <w:tabs>
              <w:tab w:val="right" w:leader="dot" w:pos="9394"/>
            </w:tabs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86" w:history="1">
            <w:r w:rsidR="009A363B" w:rsidRPr="00D95993">
              <w:rPr>
                <w:rStyle w:val="Lienhypertexte"/>
                <w:lang w:bidi="fr-FR"/>
              </w:rPr>
              <w:t>Titre 3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_Toc45523286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7</w:t>
            </w:r>
            <w:r w:rsidR="009A363B">
              <w:rPr>
                <w:webHidden/>
              </w:rPr>
              <w:fldChar w:fldCharType="end"/>
            </w:r>
          </w:hyperlink>
        </w:p>
        <w:p w14:paraId="45C03443" w14:textId="2A69CC33" w:rsidR="009A363B" w:rsidRDefault="00803E75">
          <w:pPr>
            <w:pStyle w:val="TM2"/>
            <w:tabs>
              <w:tab w:val="right" w:leader="dot" w:pos="9394"/>
            </w:tabs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87" w:history="1">
            <w:r w:rsidR="009A363B" w:rsidRPr="00D95993">
              <w:rPr>
                <w:rStyle w:val="Lienhypertexte"/>
                <w:lang w:bidi="fr-FR"/>
              </w:rPr>
              <w:t>Paragraphes et interlignes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_Toc45523287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7</w:t>
            </w:r>
            <w:r w:rsidR="009A363B">
              <w:rPr>
                <w:webHidden/>
              </w:rPr>
              <w:fldChar w:fldCharType="end"/>
            </w:r>
          </w:hyperlink>
        </w:p>
        <w:p w14:paraId="79A1B8BE" w14:textId="17E84597" w:rsidR="009A363B" w:rsidRDefault="00803E75">
          <w:pPr>
            <w:pStyle w:val="TM2"/>
            <w:tabs>
              <w:tab w:val="right" w:leader="dot" w:pos="9394"/>
            </w:tabs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88" w:history="1">
            <w:r w:rsidR="009A363B" w:rsidRPr="00D95993">
              <w:rPr>
                <w:rStyle w:val="Lienhypertexte"/>
                <w:lang w:bidi="fr-FR"/>
              </w:rPr>
              <w:t>Liste à numéros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_Toc45523288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7</w:t>
            </w:r>
            <w:r w:rsidR="009A363B">
              <w:rPr>
                <w:webHidden/>
              </w:rPr>
              <w:fldChar w:fldCharType="end"/>
            </w:r>
          </w:hyperlink>
        </w:p>
        <w:p w14:paraId="4C393906" w14:textId="751A2CFB" w:rsidR="009A363B" w:rsidRDefault="00803E75">
          <w:pPr>
            <w:pStyle w:val="TM2"/>
            <w:tabs>
              <w:tab w:val="right" w:leader="dot" w:pos="9394"/>
            </w:tabs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89" w:history="1">
            <w:r w:rsidR="009A363B" w:rsidRPr="00D95993">
              <w:rPr>
                <w:rStyle w:val="Lienhypertexte"/>
                <w:lang w:bidi="fr-FR"/>
              </w:rPr>
              <w:t>Liste à puces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_Toc45523289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7</w:t>
            </w:r>
            <w:r w:rsidR="009A363B">
              <w:rPr>
                <w:webHidden/>
              </w:rPr>
              <w:fldChar w:fldCharType="end"/>
            </w:r>
          </w:hyperlink>
        </w:p>
        <w:p w14:paraId="4A4D7984" w14:textId="17C11D8B" w:rsidR="009A363B" w:rsidRDefault="00803E75">
          <w:pPr>
            <w:pStyle w:val="TM2"/>
            <w:tabs>
              <w:tab w:val="right" w:leader="dot" w:pos="9394"/>
            </w:tabs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90" w:history="1">
            <w:r w:rsidR="009A363B" w:rsidRPr="00D95993">
              <w:rPr>
                <w:rStyle w:val="Lienhypertexte"/>
                <w:lang w:bidi="fr-FR"/>
              </w:rPr>
              <w:t>En-tête et Pied de page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_Toc45523290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7</w:t>
            </w:r>
            <w:r w:rsidR="009A363B">
              <w:rPr>
                <w:webHidden/>
              </w:rPr>
              <w:fldChar w:fldCharType="end"/>
            </w:r>
          </w:hyperlink>
        </w:p>
        <w:p w14:paraId="193B8ABB" w14:textId="50B4611D" w:rsidR="009A363B" w:rsidRDefault="00803E75">
          <w:pPr>
            <w:pStyle w:val="TM2"/>
            <w:tabs>
              <w:tab w:val="right" w:leader="dot" w:pos="9394"/>
            </w:tabs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91" w:history="1">
            <w:r w:rsidR="009A363B" w:rsidRPr="00D95993">
              <w:rPr>
                <w:rStyle w:val="Lienhypertexte"/>
                <w:lang w:bidi="fr-FR"/>
              </w:rPr>
              <w:t>Citation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_Toc45523291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8</w:t>
            </w:r>
            <w:r w:rsidR="009A363B">
              <w:rPr>
                <w:webHidden/>
              </w:rPr>
              <w:fldChar w:fldCharType="end"/>
            </w:r>
          </w:hyperlink>
        </w:p>
        <w:p w14:paraId="1C45F03E" w14:textId="6798D54F" w:rsidR="009A363B" w:rsidRDefault="00803E75">
          <w:pPr>
            <w:pStyle w:val="TM2"/>
            <w:tabs>
              <w:tab w:val="right" w:leader="dot" w:pos="9394"/>
            </w:tabs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92" w:history="1">
            <w:r w:rsidR="009A363B" w:rsidRPr="00D95993">
              <w:rPr>
                <w:rStyle w:val="Lienhypertexte"/>
                <w:lang w:bidi="fr-FR"/>
              </w:rPr>
              <w:t>Notes de bas de page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_Toc45523292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8</w:t>
            </w:r>
            <w:r w:rsidR="009A363B">
              <w:rPr>
                <w:webHidden/>
              </w:rPr>
              <w:fldChar w:fldCharType="end"/>
            </w:r>
          </w:hyperlink>
        </w:p>
        <w:p w14:paraId="421E38DD" w14:textId="39509511" w:rsidR="009A363B" w:rsidRDefault="00803E75">
          <w:pPr>
            <w:pStyle w:val="TM1"/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93" w:history="1">
            <w:r w:rsidR="009A363B" w:rsidRPr="00D95993">
              <w:rPr>
                <w:rStyle w:val="Lienhypertexte"/>
              </w:rPr>
              <w:t>Tableau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_Toc45523293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8</w:t>
            </w:r>
            <w:r w:rsidR="009A363B">
              <w:rPr>
                <w:webHidden/>
              </w:rPr>
              <w:fldChar w:fldCharType="end"/>
            </w:r>
          </w:hyperlink>
        </w:p>
        <w:p w14:paraId="1C7854EC" w14:textId="60494A8F" w:rsidR="009A363B" w:rsidRDefault="00803E75">
          <w:pPr>
            <w:pStyle w:val="TM1"/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94" w:history="1">
            <w:r w:rsidR="009A363B" w:rsidRPr="00D95993">
              <w:rPr>
                <w:rStyle w:val="Lienhypertexte"/>
              </w:rPr>
              <w:t>Table des matières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_Toc45523294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8</w:t>
            </w:r>
            <w:r w:rsidR="009A363B">
              <w:rPr>
                <w:webHidden/>
              </w:rPr>
              <w:fldChar w:fldCharType="end"/>
            </w:r>
          </w:hyperlink>
        </w:p>
        <w:p w14:paraId="4F5EA505" w14:textId="781C7EA3" w:rsidR="009A363B" w:rsidRDefault="00803E75">
          <w:pPr>
            <w:pStyle w:val="TM1"/>
            <w:rPr>
              <w:rFonts w:asciiTheme="minorHAnsi" w:eastAsiaTheme="minorEastAsia" w:hAnsiTheme="minorHAnsi" w:cstheme="minorBidi"/>
              <w:color w:val="auto"/>
              <w:szCs w:val="22"/>
              <w:lang w:eastAsia="fr-CA"/>
            </w:rPr>
          </w:pPr>
          <w:hyperlink w:anchor="_Toc45523295" w:history="1">
            <w:r w:rsidR="009A363B" w:rsidRPr="00D95993">
              <w:rPr>
                <w:rStyle w:val="Lienhypertexte"/>
              </w:rPr>
              <w:t>Supprimer</w:t>
            </w:r>
            <w:r w:rsidR="009A363B" w:rsidRPr="00D95993">
              <w:rPr>
                <w:rStyle w:val="Lienhypertexte"/>
                <w:lang w:bidi="fr-FR"/>
              </w:rPr>
              <w:t xml:space="preserve"> l’encadré « Instructions »</w:t>
            </w:r>
            <w:r w:rsidR="009A363B">
              <w:rPr>
                <w:webHidden/>
              </w:rPr>
              <w:tab/>
            </w:r>
            <w:r w:rsidR="009A363B">
              <w:rPr>
                <w:webHidden/>
              </w:rPr>
              <w:fldChar w:fldCharType="begin"/>
            </w:r>
            <w:r w:rsidR="009A363B">
              <w:rPr>
                <w:webHidden/>
              </w:rPr>
              <w:instrText xml:space="preserve"> PAGEREF _Toc45523295 \h </w:instrText>
            </w:r>
            <w:r w:rsidR="009A363B">
              <w:rPr>
                <w:webHidden/>
              </w:rPr>
            </w:r>
            <w:r w:rsidR="009A363B">
              <w:rPr>
                <w:webHidden/>
              </w:rPr>
              <w:fldChar w:fldCharType="separate"/>
            </w:r>
            <w:r w:rsidR="005E6577">
              <w:rPr>
                <w:webHidden/>
              </w:rPr>
              <w:t>9</w:t>
            </w:r>
            <w:r w:rsidR="009A363B">
              <w:rPr>
                <w:webHidden/>
              </w:rPr>
              <w:fldChar w:fldCharType="end"/>
            </w:r>
          </w:hyperlink>
        </w:p>
        <w:p w14:paraId="485EF2B0" w14:textId="7240D120" w:rsidR="00D9297B" w:rsidRDefault="00D9297B" w:rsidP="00D9297B">
          <w:r>
            <w:rPr>
              <w:b/>
              <w:bCs/>
              <w:lang w:val="fr-FR"/>
            </w:rPr>
            <w:fldChar w:fldCharType="end"/>
          </w:r>
        </w:p>
      </w:sdtContent>
    </w:sdt>
    <w:p w14:paraId="7D911B3B" w14:textId="77777777" w:rsidR="00D9297B" w:rsidRDefault="00D9297B" w:rsidP="00D9297B">
      <w:pPr>
        <w:pStyle w:val="Titre"/>
      </w:pPr>
      <w:r>
        <w:br w:type="page"/>
      </w:r>
    </w:p>
    <w:bookmarkStart w:id="6" w:name="Titre_Nouveau_document" w:displacedByCustomXml="next"/>
    <w:bookmarkEnd w:id="6" w:displacedByCustomXml="next"/>
    <w:bookmarkStart w:id="7" w:name="_Toc45523280" w:displacedByCustomXml="next"/>
    <w:sdt>
      <w:sdtPr>
        <w:rPr>
          <w:rFonts w:eastAsiaTheme="minorEastAsia" w:cstheme="minorBidi"/>
          <w:noProof w:val="0"/>
          <w:color w:val="404040" w:themeColor="text1" w:themeTint="BF"/>
          <w:spacing w:val="0"/>
          <w:sz w:val="22"/>
          <w:szCs w:val="22"/>
          <w:lang w:val="fr-FR" w:eastAsia="en-US"/>
        </w:rPr>
        <w:id w:val="1515113052"/>
        <w:placeholder>
          <w:docPart w:val="A4302401EB594CB685FDD8C0C423A1D5"/>
        </w:placeholder>
        <w:docPartList>
          <w:docPartGallery w:val="Quick Parts"/>
        </w:docPartList>
      </w:sdtPr>
      <w:sdtEndPr/>
      <w:sdtContent>
        <w:bookmarkStart w:id="8" w:name="_Toc39741144" w:displacedByCustomXml="prev"/>
        <w:p w14:paraId="42CEA9B5" w14:textId="77777777" w:rsidR="00D9297B" w:rsidRPr="00AB09FF" w:rsidRDefault="00AB09FF" w:rsidP="000D0241">
          <w:pPr>
            <w:pStyle w:val="Titre1"/>
          </w:pPr>
          <w:r w:rsidRPr="00AB09FF">
            <w:rPr>
              <w:sz w:val="40"/>
              <w:szCs w:val="40"/>
            </w:rPr>
            <w:t>Instructions</w:t>
          </w:r>
          <w:bookmarkEnd w:id="7"/>
          <w:bookmarkEnd w:id="8"/>
          <w:r w:rsidRPr="00D4561F">
            <w:t xml:space="preserve"> </w:t>
          </w:r>
        </w:p>
        <w:p w14:paraId="06FFAF60" w14:textId="37CB9407" w:rsidR="00890929" w:rsidRPr="00F9291F" w:rsidRDefault="00890929" w:rsidP="00601D7C">
          <w:pPr>
            <w:pStyle w:val="paragraph"/>
            <w:spacing w:before="0" w:beforeAutospacing="0" w:after="120" w:afterAutospacing="0"/>
            <w:textAlignment w:val="baseline"/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</w:pP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Ce gabarit Word est un outil pour faciliter la mise en page de documents nécessitant une table des matières, un en-tête, un pied de page, une citation et autres. Il est basé sur des styles qui utilisent la police </w:t>
          </w:r>
          <w:r w:rsidR="00AB7B56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de caractères </w:t>
          </w: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Overpass </w:t>
          </w:r>
          <w:r w:rsidR="00382AE9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et </w:t>
          </w: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les couleurs officielles (gris, noir</w:t>
          </w:r>
          <w:r w:rsidR="00AB7B56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 et </w:t>
          </w: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rouge) de l’Université Laval.</w:t>
          </w:r>
        </w:p>
        <w:p w14:paraId="0DC4B13E" w14:textId="77777777" w:rsidR="00F9291F" w:rsidRPr="00F9291F" w:rsidRDefault="00D9297B" w:rsidP="00F9291F">
          <w:pPr>
            <w:pStyle w:val="paragraph"/>
            <w:spacing w:before="60" w:beforeAutospacing="0" w:after="120" w:afterAutospacing="0"/>
            <w:textAlignment w:val="baseline"/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</w:pP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La galerie </w:t>
          </w:r>
          <w:r w:rsidR="00AB7B56" w:rsidRPr="00F9291F">
            <w:rPr>
              <w:rStyle w:val="normaltextrun"/>
              <w:rFonts w:ascii="Overpass" w:eastAsiaTheme="majorEastAsia" w:hAnsi="Overpass" w:cs="Arial"/>
              <w:b/>
              <w:bCs/>
              <w:color w:val="404040"/>
              <w:position w:val="-2"/>
              <w:sz w:val="22"/>
              <w:szCs w:val="22"/>
            </w:rPr>
            <w:t>S</w:t>
          </w:r>
          <w:r w:rsidRPr="00F9291F">
            <w:rPr>
              <w:rStyle w:val="normaltextrun"/>
              <w:rFonts w:ascii="Overpass" w:eastAsiaTheme="majorEastAsia" w:hAnsi="Overpass" w:cs="Arial"/>
              <w:b/>
              <w:bCs/>
              <w:color w:val="404040"/>
              <w:position w:val="-2"/>
              <w:sz w:val="22"/>
              <w:szCs w:val="22"/>
            </w:rPr>
            <w:t>tyles</w:t>
          </w: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 comprend l’ensemble des styles disponibles pour ce gabarit :</w:t>
          </w:r>
        </w:p>
        <w:p w14:paraId="4DB86CE6" w14:textId="1526D4F6" w:rsidR="00D9297B" w:rsidRPr="00D4561F" w:rsidRDefault="00FB4B8F" w:rsidP="00F9291F">
          <w:pPr>
            <w:pStyle w:val="paragraph"/>
            <w:spacing w:before="60" w:beforeAutospacing="0" w:after="60" w:afterAutospacing="0"/>
            <w:textAlignment w:val="baseline"/>
            <w:rPr>
              <w:rFonts w:ascii="Overpass" w:hAnsi="Overpass" w:cs="Arial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3A317D7" wp14:editId="10ED8B86">
                <wp:extent cx="5971540" cy="485775"/>
                <wp:effectExtent l="0" t="0" r="0" b="9525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154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5F696C2" w14:textId="2BF10A6C" w:rsidR="00AB7B56" w:rsidRPr="00F9291F" w:rsidRDefault="00AB7B56" w:rsidP="00F9291F">
          <w:pPr>
            <w:pStyle w:val="paragraph"/>
            <w:spacing w:before="240" w:beforeAutospacing="0" w:after="120" w:afterAutospacing="0"/>
            <w:textAlignment w:val="baseline"/>
            <w:rPr>
              <w:rStyle w:val="normaltextrun"/>
              <w:rFonts w:ascii="Overpass" w:hAnsi="Overpass" w:cs="Arial"/>
              <w:color w:val="404040"/>
              <w:sz w:val="22"/>
              <w:szCs w:val="22"/>
            </w:rPr>
          </w:pPr>
          <w:r w:rsidRPr="00F9291F">
            <w:rPr>
              <w:rStyle w:val="normaltextrun"/>
              <w:rFonts w:ascii="Overpass" w:hAnsi="Overpass" w:cs="Arial"/>
              <w:color w:val="404040"/>
              <w:sz w:val="22"/>
              <w:szCs w:val="22"/>
            </w:rPr>
            <w:t>Voici quelques instructions relatives à l’utilisation des styles :</w:t>
          </w:r>
        </w:p>
        <w:p w14:paraId="3736A512" w14:textId="00337CBE" w:rsidR="00116F9F" w:rsidRPr="00F9291F" w:rsidRDefault="00A25174" w:rsidP="00116F9F">
          <w:pPr>
            <w:pStyle w:val="paragraph"/>
            <w:numPr>
              <w:ilvl w:val="0"/>
              <w:numId w:val="17"/>
            </w:numPr>
            <w:spacing w:before="40" w:beforeAutospacing="0" w:after="0" w:afterAutospacing="0"/>
            <w:ind w:left="170" w:hanging="170"/>
            <w:textAlignment w:val="baseline"/>
            <w:rPr>
              <w:rFonts w:ascii="Overpass" w:hAnsi="Overpass" w:cs="Arial"/>
              <w:color w:val="404040"/>
              <w:sz w:val="22"/>
              <w:szCs w:val="22"/>
            </w:rPr>
          </w:pP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Choisir une couleur pour les titres d</w:t>
          </w:r>
          <w:r w:rsidR="00116F9F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ans la galerie de styles</w:t>
          </w: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 e</w:t>
          </w:r>
          <w:r w:rsidR="00116F9F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t la conserver </w:t>
          </w:r>
          <w:r w:rsidR="00AB7B56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tout au long du document </w:t>
          </w:r>
          <w:r w:rsidR="00116F9F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afin de garder une constance.</w:t>
          </w:r>
          <w:r w:rsidR="00116F9F" w:rsidRPr="00F9291F">
            <w:rPr>
              <w:rStyle w:val="eop"/>
              <w:rFonts w:eastAsiaTheme="majorEastAsia"/>
              <w:color w:val="404040"/>
              <w:sz w:val="22"/>
              <w:szCs w:val="22"/>
            </w:rPr>
            <w:t xml:space="preserve"> ​</w:t>
          </w:r>
        </w:p>
        <w:p w14:paraId="4667847F" w14:textId="37ADC622" w:rsidR="00A2217D" w:rsidRPr="00F9291F" w:rsidRDefault="00AB7B56" w:rsidP="00A2217D">
          <w:pPr>
            <w:pStyle w:val="paragraph"/>
            <w:numPr>
              <w:ilvl w:val="0"/>
              <w:numId w:val="17"/>
            </w:numPr>
            <w:spacing w:before="40" w:beforeAutospacing="0" w:after="0" w:afterAutospacing="0"/>
            <w:ind w:left="170" w:hanging="170"/>
            <w:textAlignment w:val="baseline"/>
            <w:rPr>
              <w:rStyle w:val="normaltextrun"/>
              <w:rFonts w:ascii="Overpass" w:hAnsi="Overpass" w:cs="Arial"/>
              <w:color w:val="404040"/>
              <w:sz w:val="22"/>
              <w:szCs w:val="22"/>
            </w:rPr>
          </w:pP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C</w:t>
          </w:r>
          <w:r w:rsidR="00D9297B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hoisir </w:t>
          </w:r>
          <w:r w:rsidR="00D9297B" w:rsidRPr="00F9291F">
            <w:rPr>
              <w:rStyle w:val="normaltextrun"/>
              <w:rFonts w:ascii="Overpass" w:eastAsiaTheme="majorEastAsia" w:hAnsi="Overpass" w:cs="Arial"/>
              <w:b/>
              <w:bCs/>
              <w:color w:val="404040"/>
              <w:position w:val="-2"/>
              <w:sz w:val="22"/>
              <w:szCs w:val="22"/>
            </w:rPr>
            <w:t xml:space="preserve">Insertion </w:t>
          </w:r>
          <w:r w:rsidR="00D9297B" w:rsidRPr="00B91004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&gt;</w:t>
          </w:r>
          <w:r w:rsidR="00D9297B" w:rsidRPr="00F9291F">
            <w:rPr>
              <w:rStyle w:val="normaltextrun"/>
              <w:rFonts w:ascii="Overpass" w:eastAsiaTheme="majorEastAsia" w:hAnsi="Overpass" w:cs="Arial"/>
              <w:b/>
              <w:bCs/>
              <w:color w:val="404040"/>
              <w:position w:val="-2"/>
              <w:sz w:val="22"/>
              <w:szCs w:val="22"/>
            </w:rPr>
            <w:t xml:space="preserve"> Page vierge</w:t>
          </w: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 pour ajouter </w:t>
          </w:r>
          <w:r w:rsidR="00D9297B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une nouvelle page n’importe où dans </w:t>
          </w:r>
          <w:r w:rsidR="00116F9F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le</w:t>
          </w:r>
          <w:r w:rsidR="00D9297B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 document</w:t>
          </w:r>
          <w:r w:rsidR="00A2217D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. </w:t>
          </w:r>
        </w:p>
        <w:p w14:paraId="0C52D7A1" w14:textId="275D4E60" w:rsidR="00D9297B" w:rsidRPr="00F9291F" w:rsidRDefault="00AB7B56" w:rsidP="00D9297B">
          <w:pPr>
            <w:pStyle w:val="paragraph"/>
            <w:numPr>
              <w:ilvl w:val="0"/>
              <w:numId w:val="17"/>
            </w:numPr>
            <w:spacing w:before="40" w:beforeAutospacing="0" w:after="120" w:afterAutospacing="0"/>
            <w:ind w:left="170" w:hanging="170"/>
            <w:textAlignment w:val="baseline"/>
            <w:rPr>
              <w:color w:val="404040"/>
              <w:sz w:val="22"/>
              <w:szCs w:val="22"/>
            </w:rPr>
          </w:pP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Consulter </w:t>
          </w:r>
          <w:r w:rsidR="00D9297B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le</w:t>
          </w:r>
          <w:r w:rsidR="00D9297B" w:rsidRPr="00F9291F">
            <w:rPr>
              <w:rStyle w:val="normaltextrun"/>
              <w:rFonts w:ascii="Overpass" w:eastAsiaTheme="majorEastAsia" w:hAnsi="Overpass" w:cs="Arial"/>
              <w:color w:val="4D4D4D"/>
              <w:position w:val="-2"/>
              <w:sz w:val="22"/>
              <w:szCs w:val="22"/>
            </w:rPr>
            <w:t xml:space="preserve"> </w:t>
          </w:r>
          <w:hyperlink r:id="rId21" w:history="1">
            <w:r w:rsidR="00D9297B" w:rsidRPr="00F9291F">
              <w:rPr>
                <w:rStyle w:val="Lienhypertexte"/>
                <w:rFonts w:ascii="Overpass" w:eastAsiaTheme="majorEastAsia" w:hAnsi="Overpass" w:cs="Arial"/>
                <w:position w:val="-2"/>
                <w:sz w:val="22"/>
                <w:szCs w:val="22"/>
              </w:rPr>
              <w:t>Guide d’identité visuelle</w:t>
            </w:r>
          </w:hyperlink>
          <w:r w:rsidR="00D9297B" w:rsidRPr="00F9291F">
            <w:rPr>
              <w:rStyle w:val="normaltextrun"/>
              <w:rFonts w:ascii="Overpass" w:eastAsiaTheme="majorEastAsia" w:hAnsi="Overpass" w:cs="Arial"/>
              <w:color w:val="4D4D4D"/>
              <w:position w:val="-2"/>
              <w:sz w:val="22"/>
              <w:szCs w:val="22"/>
            </w:rPr>
            <w:t xml:space="preserve"> </w:t>
          </w:r>
          <w:r w:rsidR="00D9297B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ou écrire à</w:t>
          </w:r>
          <w:r w:rsidR="00D9297B" w:rsidRPr="00F9291F">
            <w:rPr>
              <w:rStyle w:val="normaltextrun"/>
              <w:rFonts w:ascii="Overpass" w:eastAsiaTheme="majorEastAsia" w:hAnsi="Overpass" w:cs="Arial"/>
              <w:color w:val="4D4D4D"/>
              <w:position w:val="-2"/>
              <w:sz w:val="22"/>
              <w:szCs w:val="22"/>
            </w:rPr>
            <w:t xml:space="preserve"> </w:t>
          </w:r>
          <w:hyperlink r:id="rId22" w:history="1">
            <w:r w:rsidR="00D9297B" w:rsidRPr="00F9291F">
              <w:rPr>
                <w:rStyle w:val="Lienhypertexte"/>
                <w:rFonts w:ascii="Overpass" w:eastAsiaTheme="majorEastAsia" w:hAnsi="Overpass" w:cs="Arial"/>
                <w:position w:val="-2"/>
                <w:sz w:val="22"/>
                <w:szCs w:val="22"/>
              </w:rPr>
              <w:t>marque.ulaval@dc.ulaval.ca</w:t>
            </w:r>
          </w:hyperlink>
          <w:r w:rsidRPr="00F9291F">
            <w:rPr>
              <w:rStyle w:val="Lienhypertexte"/>
              <w:rFonts w:ascii="Overpass" w:eastAsiaTheme="majorEastAsia" w:hAnsi="Overpass" w:cs="Arial"/>
              <w:position w:val="-2"/>
              <w:sz w:val="22"/>
              <w:szCs w:val="22"/>
              <w:u w:val="none"/>
            </w:rPr>
            <w:t xml:space="preserve"> </w:t>
          </w: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pour toute question sur les normes graphiques de l’Université Laval.</w:t>
          </w:r>
        </w:p>
        <w:p w14:paraId="71061FA5" w14:textId="1B95125D" w:rsidR="00EB1DBD" w:rsidRPr="00890929" w:rsidRDefault="00EB1DBD" w:rsidP="000D0241">
          <w:pPr>
            <w:pStyle w:val="Titre1"/>
            <w:rPr>
              <w:sz w:val="40"/>
              <w:szCs w:val="40"/>
            </w:rPr>
          </w:pPr>
          <w:bookmarkStart w:id="9" w:name="_Toc45523281"/>
          <w:r>
            <w:rPr>
              <w:sz w:val="40"/>
              <w:szCs w:val="40"/>
            </w:rPr>
            <w:t>Page couverture</w:t>
          </w:r>
          <w:bookmarkEnd w:id="9"/>
        </w:p>
        <w:p w14:paraId="531969AE" w14:textId="185A0C4A" w:rsidR="00EB1DBD" w:rsidRPr="00F9291F" w:rsidRDefault="00EB1DBD" w:rsidP="00EB1DBD">
          <w:pPr>
            <w:pStyle w:val="paragraph"/>
            <w:spacing w:before="0" w:beforeAutospacing="0" w:after="120" w:afterAutospacing="0"/>
            <w:textAlignment w:val="baseline"/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</w:pP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Quatre options de page couverture à personnaliser vous sont offertes</w:t>
          </w:r>
          <w:r w:rsidR="00AB7B56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 ci-dessus</w:t>
          </w: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.</w:t>
          </w:r>
          <w:r w:rsidR="004250AD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 </w:t>
          </w:r>
          <w:r w:rsidR="00AB7B56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En c</w:t>
          </w:r>
          <w:r w:rsidR="004250AD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hoisir une et supprimer les autres.</w:t>
          </w:r>
        </w:p>
        <w:p w14:paraId="14B83E2B" w14:textId="7D08CE1D" w:rsidR="004250AD" w:rsidRPr="00F9291F" w:rsidRDefault="00AB7B56" w:rsidP="00EB1DBD">
          <w:pPr>
            <w:pStyle w:val="paragraph"/>
            <w:spacing w:before="0" w:beforeAutospacing="0" w:after="120" w:afterAutospacing="0"/>
            <w:textAlignment w:val="baseline"/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</w:pP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Il est possible de remplacer la photo du gabarit par une image liée à un sujet particulier. </w:t>
          </w:r>
          <w:r w:rsidR="004250AD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Pour insérer une nouvelle photo, cliquer avec le bouton droit sur l’image de la page couverture choisie et sélectionner </w:t>
          </w:r>
          <w:r w:rsidR="004250AD" w:rsidRPr="00F9291F">
            <w:rPr>
              <w:rStyle w:val="normaltextrun"/>
              <w:rFonts w:ascii="Overpass" w:eastAsiaTheme="majorEastAsia" w:hAnsi="Overpass" w:cs="Arial"/>
              <w:b/>
              <w:bCs/>
              <w:color w:val="404040"/>
              <w:position w:val="-2"/>
              <w:sz w:val="22"/>
              <w:szCs w:val="22"/>
            </w:rPr>
            <w:t>Changer d’image</w:t>
          </w:r>
          <w:r w:rsidRPr="00F9291F">
            <w:rPr>
              <w:rStyle w:val="normaltextrun"/>
              <w:rFonts w:ascii="Overpass" w:eastAsiaTheme="majorEastAsia" w:hAnsi="Overpass" w:cs="Arial"/>
              <w:b/>
              <w:bCs/>
              <w:color w:val="404040"/>
              <w:position w:val="-2"/>
              <w:sz w:val="22"/>
              <w:szCs w:val="22"/>
            </w:rPr>
            <w:t xml:space="preserve"> </w:t>
          </w: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dans le menu contextuel. </w:t>
          </w:r>
          <w:r w:rsidR="00EB1DBD"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 xml:space="preserve">Au besoin, ajuster le format de la nouvelle photo en prenant soin d’en conserver les proportions. </w:t>
          </w:r>
        </w:p>
        <w:p w14:paraId="7A8F0BB1" w14:textId="569E5F3B" w:rsidR="00EB1DBD" w:rsidRPr="00F9291F" w:rsidRDefault="00EB1DBD" w:rsidP="00EB1DBD">
          <w:pPr>
            <w:pStyle w:val="paragraph"/>
            <w:spacing w:before="0" w:beforeAutospacing="0" w:after="120" w:afterAutospacing="0"/>
            <w:textAlignment w:val="baseline"/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</w:pP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Consulter les pages 44 et 45 du</w:t>
          </w:r>
          <w:r w:rsidRPr="00F9291F">
            <w:rPr>
              <w:rStyle w:val="normaltextrun"/>
              <w:rFonts w:ascii="Overpass" w:eastAsiaTheme="majorEastAsia" w:hAnsi="Overpass" w:cs="Arial"/>
              <w:color w:val="4D4D4D"/>
              <w:position w:val="-2"/>
              <w:sz w:val="22"/>
              <w:szCs w:val="22"/>
            </w:rPr>
            <w:t xml:space="preserve"> </w:t>
          </w:r>
          <w:hyperlink r:id="rId23" w:history="1">
            <w:r w:rsidRPr="00F9291F">
              <w:rPr>
                <w:rStyle w:val="Lienhypertexte"/>
                <w:rFonts w:ascii="Overpass" w:eastAsiaTheme="majorEastAsia" w:hAnsi="Overpass" w:cs="Arial"/>
                <w:position w:val="-2"/>
                <w:sz w:val="22"/>
                <w:szCs w:val="22"/>
              </w:rPr>
              <w:t>Guide d’identité visuelle</w:t>
            </w:r>
          </w:hyperlink>
          <w:r w:rsidRPr="00F9291F">
            <w:rPr>
              <w:rStyle w:val="normaltextrun"/>
              <w:rFonts w:ascii="Overpass" w:eastAsiaTheme="majorEastAsia" w:hAnsi="Overpass" w:cs="Arial"/>
              <w:color w:val="4D4D4D"/>
              <w:position w:val="-2"/>
              <w:sz w:val="22"/>
              <w:szCs w:val="22"/>
            </w:rPr>
            <w:t xml:space="preserve"> </w:t>
          </w:r>
          <w:r w:rsidRPr="00F9291F">
            <w:rPr>
              <w:rStyle w:val="normaltextrun"/>
              <w:rFonts w:ascii="Overpass" w:eastAsiaTheme="majorEastAsia" w:hAnsi="Overpass" w:cs="Arial"/>
              <w:color w:val="404040"/>
              <w:position w:val="-2"/>
              <w:sz w:val="22"/>
              <w:szCs w:val="22"/>
            </w:rPr>
            <w:t>pour les conseils et recommandations quant au type d’image à privilégier.</w:t>
          </w:r>
        </w:p>
        <w:p w14:paraId="6126E6A5" w14:textId="77777777" w:rsidR="00D9297B" w:rsidRPr="00890929" w:rsidRDefault="00D9297B" w:rsidP="000D0241">
          <w:pPr>
            <w:pStyle w:val="Titre1"/>
            <w:rPr>
              <w:sz w:val="40"/>
              <w:szCs w:val="40"/>
            </w:rPr>
          </w:pPr>
          <w:bookmarkStart w:id="10" w:name="_Toc45523282"/>
          <w:r w:rsidRPr="00890929">
            <w:rPr>
              <w:sz w:val="40"/>
              <w:szCs w:val="40"/>
            </w:rPr>
            <w:t>Styles et conseils d’utilisation</w:t>
          </w:r>
          <w:bookmarkEnd w:id="10"/>
        </w:p>
        <w:tbl>
          <w:tblPr>
            <w:tblStyle w:val="Grilledutableau"/>
            <w:tblW w:w="5000" w:type="pct"/>
            <w:tbl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  <w:insideH w:val="single" w:sz="2" w:space="0" w:color="BFBFBF" w:themeColor="background1" w:themeShade="BF"/>
              <w:insideV w:val="single" w:sz="2" w:space="0" w:color="BFBFBF" w:themeColor="background1" w:themeShade="BF"/>
            </w:tblBorders>
            <w:tblLook w:val="04A0" w:firstRow="1" w:lastRow="0" w:firstColumn="1" w:lastColumn="0" w:noHBand="0" w:noVBand="1"/>
          </w:tblPr>
          <w:tblGrid>
            <w:gridCol w:w="1783"/>
            <w:gridCol w:w="1749"/>
            <w:gridCol w:w="1749"/>
            <w:gridCol w:w="4117"/>
          </w:tblGrid>
          <w:tr w:rsidR="00D9297B" w:rsidRPr="00E43485" w14:paraId="421F17EB" w14:textId="77777777" w:rsidTr="00C0319C">
            <w:trPr>
              <w:tblHeader/>
            </w:trPr>
            <w:tc>
              <w:tcPr>
                <w:tcW w:w="5281" w:type="dxa"/>
                <w:gridSpan w:val="3"/>
                <w:tcBorders>
                  <w:top w:val="single" w:sz="2" w:space="0" w:color="BFBFBF" w:themeColor="background1" w:themeShade="BF"/>
                  <w:left w:val="single" w:sz="2" w:space="0" w:color="BFBFBF" w:themeColor="background1" w:themeShade="BF"/>
                  <w:bottom w:val="single" w:sz="2" w:space="0" w:color="BFBFBF" w:themeColor="background1" w:themeShade="BF"/>
                  <w:right w:val="single" w:sz="2" w:space="0" w:color="BFBFBF" w:themeColor="background1" w:themeShade="BF"/>
                </w:tcBorders>
                <w:shd w:val="clear" w:color="auto" w:fill="E30513"/>
                <w:vAlign w:val="center"/>
              </w:tcPr>
              <w:p w14:paraId="2C6B39C2" w14:textId="77777777" w:rsidR="00D9297B" w:rsidRPr="000B3615" w:rsidRDefault="00D9297B" w:rsidP="00C0319C">
                <w:pPr>
                  <w:pStyle w:val="Contenu"/>
                  <w:spacing w:before="60" w:after="60"/>
                  <w:rPr>
                    <w:rFonts w:ascii="Overpass" w:hAnsi="Overpass"/>
                    <w:color w:val="FFFFFF" w:themeColor="background1"/>
                  </w:rPr>
                </w:pPr>
                <w:r w:rsidRPr="000B3615">
                  <w:rPr>
                    <w:rFonts w:ascii="Overpass" w:hAnsi="Overpass"/>
                    <w:color w:val="FFFFFF" w:themeColor="background1"/>
                  </w:rPr>
                  <w:t>Styles</w:t>
                </w:r>
              </w:p>
            </w:tc>
            <w:tc>
              <w:tcPr>
                <w:tcW w:w="4117" w:type="dxa"/>
                <w:tcBorders>
                  <w:top w:val="single" w:sz="2" w:space="0" w:color="BFBFBF" w:themeColor="background1" w:themeShade="BF"/>
                  <w:left w:val="single" w:sz="2" w:space="0" w:color="BFBFBF" w:themeColor="background1" w:themeShade="BF"/>
                  <w:bottom w:val="single" w:sz="2" w:space="0" w:color="BFBFBF" w:themeColor="background1" w:themeShade="BF"/>
                  <w:right w:val="single" w:sz="2" w:space="0" w:color="BFBFBF" w:themeColor="background1" w:themeShade="BF"/>
                </w:tcBorders>
                <w:shd w:val="clear" w:color="auto" w:fill="E30513"/>
                <w:vAlign w:val="center"/>
              </w:tcPr>
              <w:p w14:paraId="28939DF2" w14:textId="77777777" w:rsidR="00D9297B" w:rsidRPr="000B3615" w:rsidRDefault="00D9297B" w:rsidP="00C0319C">
                <w:pPr>
                  <w:pStyle w:val="Contenu"/>
                  <w:spacing w:before="60" w:after="60"/>
                  <w:rPr>
                    <w:rFonts w:ascii="Overpass" w:hAnsi="Overpass"/>
                    <w:color w:val="FFFFFF" w:themeColor="background1"/>
                  </w:rPr>
                </w:pPr>
                <w:r w:rsidRPr="000B3615">
                  <w:rPr>
                    <w:rFonts w:ascii="Overpass" w:hAnsi="Overpass"/>
                    <w:color w:val="FFFFFF" w:themeColor="background1"/>
                  </w:rPr>
                  <w:t>Conseils d’utilisation</w:t>
                </w:r>
              </w:p>
            </w:tc>
          </w:tr>
          <w:tr w:rsidR="00D9297B" w14:paraId="246F910F" w14:textId="77777777" w:rsidTr="00C0319C">
            <w:tc>
              <w:tcPr>
                <w:tcW w:w="9398" w:type="dxa"/>
                <w:gridSpan w:val="4"/>
                <w:tcBorders>
                  <w:top w:val="single" w:sz="2" w:space="0" w:color="BFBFBF" w:themeColor="background1" w:themeShade="BF"/>
                  <w:bottom w:val="single" w:sz="4" w:space="0" w:color="FFFFFF" w:themeColor="background1"/>
                </w:tcBorders>
                <w:shd w:val="clear" w:color="auto" w:fill="D9D9D9"/>
                <w:vAlign w:val="center"/>
              </w:tcPr>
              <w:p w14:paraId="3DE56564" w14:textId="5CDC50B6" w:rsidR="00D9297B" w:rsidRPr="000B3615" w:rsidRDefault="00D9297B" w:rsidP="00EB1DBD">
                <w:pPr>
                  <w:pStyle w:val="Titre2"/>
                  <w:keepNext w:val="0"/>
                  <w:keepLines w:val="0"/>
                  <w:spacing w:before="40"/>
                  <w:outlineLvl w:val="1"/>
                  <w:rPr>
                    <w:rFonts w:ascii="Overpass" w:hAnsi="Overpass"/>
                    <w:color w:val="auto"/>
                    <w:sz w:val="20"/>
                    <w:szCs w:val="20"/>
                  </w:rPr>
                </w:pPr>
                <w:bookmarkStart w:id="11" w:name="_Toc45523283"/>
                <w:r w:rsidRPr="000B3615">
                  <w:rPr>
                    <w:rFonts w:ascii="Overpass" w:hAnsi="Overpass"/>
                    <w:color w:val="auto"/>
                    <w:sz w:val="20"/>
                    <w:szCs w:val="20"/>
                  </w:rPr>
                  <w:t>Titre document</w:t>
                </w:r>
                <w:bookmarkEnd w:id="11"/>
              </w:p>
            </w:tc>
          </w:tr>
          <w:tr w:rsidR="00D9297B" w14:paraId="1ED42B77" w14:textId="77777777" w:rsidTr="00C0319C">
            <w:tc>
              <w:tcPr>
                <w:tcW w:w="1783" w:type="dxa"/>
                <w:tcBorders>
                  <w:top w:val="single" w:sz="4" w:space="0" w:color="FFFFFF" w:themeColor="background1"/>
                  <w:bottom w:val="nil"/>
                  <w:right w:val="nil"/>
                </w:tcBorders>
                <w:vAlign w:val="center"/>
              </w:tcPr>
              <w:p w14:paraId="671CBD38" w14:textId="77777777" w:rsidR="00D9297B" w:rsidRPr="00316B20" w:rsidRDefault="00437493" w:rsidP="00EB1DBD">
                <w:pPr>
                  <w:pStyle w:val="Contenu"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Gris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  <w:right w:val="nil"/>
                </w:tcBorders>
                <w:vAlign w:val="center"/>
              </w:tcPr>
              <w:p w14:paraId="54940634" w14:textId="77777777" w:rsidR="00D9297B" w:rsidRPr="00316B20" w:rsidRDefault="00437493" w:rsidP="00C0319C">
                <w:pPr>
                  <w:pStyle w:val="Contenu"/>
                  <w:keepNext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Noir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</w:tcBorders>
                <w:vAlign w:val="center"/>
              </w:tcPr>
              <w:p w14:paraId="4DBED234" w14:textId="77777777" w:rsidR="00D9297B" w:rsidRPr="00316B20" w:rsidRDefault="00437493" w:rsidP="00C0319C">
                <w:pPr>
                  <w:pStyle w:val="Contenu"/>
                  <w:keepNext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Rouge</w:t>
                </w:r>
              </w:p>
            </w:tc>
            <w:tc>
              <w:tcPr>
                <w:tcW w:w="4117" w:type="dxa"/>
                <w:vMerge w:val="restart"/>
                <w:tcBorders>
                  <w:top w:val="single" w:sz="4" w:space="0" w:color="FFFFFF" w:themeColor="background1"/>
                </w:tcBorders>
              </w:tcPr>
              <w:p w14:paraId="2C930283" w14:textId="6D3AC107" w:rsidR="00D9297B" w:rsidRPr="00CE46B8" w:rsidRDefault="00D9297B" w:rsidP="00F47DF2">
                <w:pPr>
                  <w:pStyle w:val="Sansinterligne"/>
                  <w:numPr>
                    <w:ilvl w:val="0"/>
                    <w:numId w:val="18"/>
                  </w:numPr>
                  <w:spacing w:before="6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  <w:r w:rsidRPr="00CE46B8">
                  <w:rPr>
                    <w:rFonts w:ascii="Overpass Light" w:hAnsi="Overpass Light"/>
                    <w:sz w:val="20"/>
                    <w:szCs w:val="20"/>
                  </w:rPr>
                  <w:t>Titre d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>e</w:t>
                </w:r>
                <w:r w:rsidRPr="00CE46B8">
                  <w:rPr>
                    <w:rFonts w:ascii="Overpass Light" w:hAnsi="Overpass Light"/>
                    <w:sz w:val="20"/>
                    <w:szCs w:val="20"/>
                  </w:rPr>
                  <w:t xml:space="preserve"> document</w:t>
                </w:r>
              </w:p>
            </w:tc>
          </w:tr>
          <w:tr w:rsidR="00D9297B" w14:paraId="60B45127" w14:textId="77777777" w:rsidTr="00C0319C">
            <w:tc>
              <w:tcPr>
                <w:tcW w:w="1783" w:type="dxa"/>
                <w:tcBorders>
                  <w:top w:val="nil"/>
                  <w:bottom w:val="single" w:sz="4" w:space="0" w:color="FFFFFF" w:themeColor="background1"/>
                  <w:right w:val="nil"/>
                </w:tcBorders>
                <w:vAlign w:val="center"/>
              </w:tcPr>
              <w:p w14:paraId="4C943FD5" w14:textId="77777777" w:rsidR="00D9297B" w:rsidRPr="00316B20" w:rsidRDefault="006F2223" w:rsidP="00EB1DBD">
                <w:pPr>
                  <w:pStyle w:val="Contenu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6329C31" wp14:editId="040E4DFA">
                      <wp:extent cx="685714" cy="533333"/>
                      <wp:effectExtent l="0" t="0" r="635" b="635"/>
                      <wp:docPr id="31" name="Image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4" w:space="0" w:color="FFFFFF" w:themeColor="background1"/>
                  <w:right w:val="nil"/>
                </w:tcBorders>
                <w:vAlign w:val="center"/>
              </w:tcPr>
              <w:p w14:paraId="6E61B2C8" w14:textId="77777777" w:rsidR="00D9297B" w:rsidRPr="00316B20" w:rsidRDefault="006F2223" w:rsidP="00437493">
                <w:pPr>
                  <w:pStyle w:val="Titredocument-Gris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drawing>
                    <wp:inline distT="0" distB="0" distL="0" distR="0" wp14:anchorId="3E7EBBB3" wp14:editId="33D22F6F">
                      <wp:extent cx="685714" cy="533333"/>
                      <wp:effectExtent l="0" t="0" r="635" b="635"/>
                      <wp:docPr id="35" name="Imag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4" w:space="0" w:color="FFFFFF" w:themeColor="background1"/>
                </w:tcBorders>
                <w:vAlign w:val="center"/>
              </w:tcPr>
              <w:p w14:paraId="35148BC8" w14:textId="77777777" w:rsidR="00D9297B" w:rsidRPr="00316B20" w:rsidRDefault="006F2223" w:rsidP="00437493">
                <w:pPr>
                  <w:pStyle w:val="Titredocument-Rouge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drawing>
                    <wp:inline distT="0" distB="0" distL="0" distR="0" wp14:anchorId="039B1AB8" wp14:editId="21729755">
                      <wp:extent cx="685714" cy="533333"/>
                      <wp:effectExtent l="0" t="0" r="635" b="635"/>
                      <wp:docPr id="37" name="Image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117" w:type="dxa"/>
                <w:vMerge/>
                <w:tcBorders>
                  <w:bottom w:val="single" w:sz="4" w:space="0" w:color="FFFFFF" w:themeColor="background1"/>
                </w:tcBorders>
              </w:tcPr>
              <w:p w14:paraId="70434B80" w14:textId="77777777" w:rsidR="00D9297B" w:rsidRDefault="00D9297B" w:rsidP="00D9297B">
                <w:pPr>
                  <w:pStyle w:val="Sansinterligne"/>
                  <w:numPr>
                    <w:ilvl w:val="0"/>
                    <w:numId w:val="18"/>
                  </w:numPr>
                  <w:spacing w:before="60" w:after="20"/>
                  <w:ind w:left="170" w:hanging="170"/>
                </w:pPr>
              </w:p>
            </w:tc>
          </w:tr>
          <w:tr w:rsidR="00D9297B" w14:paraId="3702BA9A" w14:textId="77777777" w:rsidTr="00C0319C">
            <w:tc>
              <w:tcPr>
                <w:tcW w:w="9398" w:type="dxa"/>
                <w:gridSpan w:val="4"/>
                <w:tcBorders>
                  <w:top w:val="single" w:sz="4" w:space="0" w:color="FFFFFF" w:themeColor="background1"/>
                  <w:left w:val="single" w:sz="2" w:space="0" w:color="BFBFBF" w:themeColor="background1" w:themeShade="BF"/>
                  <w:bottom w:val="single" w:sz="4" w:space="0" w:color="FFFFFF" w:themeColor="background1"/>
                  <w:right w:val="single" w:sz="2" w:space="0" w:color="BFBFBF" w:themeColor="background1" w:themeShade="BF"/>
                </w:tcBorders>
                <w:shd w:val="clear" w:color="auto" w:fill="D9D9D9"/>
                <w:vAlign w:val="center"/>
              </w:tcPr>
              <w:p w14:paraId="009A357D" w14:textId="11B3749B" w:rsidR="00D9297B" w:rsidRPr="000B3615" w:rsidRDefault="00D9297B" w:rsidP="00C0319C">
                <w:pPr>
                  <w:pStyle w:val="Titre2"/>
                  <w:spacing w:before="40"/>
                  <w:outlineLvl w:val="1"/>
                  <w:rPr>
                    <w:rFonts w:ascii="Overpass" w:hAnsi="Overpass"/>
                    <w:color w:val="auto"/>
                    <w:sz w:val="20"/>
                    <w:szCs w:val="20"/>
                  </w:rPr>
                </w:pPr>
                <w:bookmarkStart w:id="12" w:name="_Toc45523284"/>
                <w:r w:rsidRPr="000B3615">
                  <w:rPr>
                    <w:rFonts w:ascii="Overpass" w:hAnsi="Overpass"/>
                    <w:color w:val="auto"/>
                    <w:sz w:val="20"/>
                    <w:szCs w:val="20"/>
                  </w:rPr>
                  <w:lastRenderedPageBreak/>
                  <w:t>Titre 1</w:t>
                </w:r>
                <w:bookmarkEnd w:id="12"/>
              </w:p>
            </w:tc>
          </w:tr>
          <w:tr w:rsidR="00D9297B" w14:paraId="3772F3F5" w14:textId="77777777" w:rsidTr="00C0319C">
            <w:tc>
              <w:tcPr>
                <w:tcW w:w="1783" w:type="dxa"/>
                <w:tcBorders>
                  <w:top w:val="single" w:sz="4" w:space="0" w:color="FFFFFF" w:themeColor="background1"/>
                  <w:bottom w:val="nil"/>
                  <w:right w:val="nil"/>
                </w:tcBorders>
                <w:vAlign w:val="center"/>
              </w:tcPr>
              <w:p w14:paraId="7EBD76A4" w14:textId="77777777" w:rsidR="00D9297B" w:rsidRPr="00AF3F20" w:rsidRDefault="007B77EA" w:rsidP="00EB1DBD">
                <w:pPr>
                  <w:pStyle w:val="Contenu"/>
                  <w:keepNext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Gris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  <w:right w:val="nil"/>
                </w:tcBorders>
                <w:vAlign w:val="center"/>
              </w:tcPr>
              <w:p w14:paraId="457D6EEF" w14:textId="77777777" w:rsidR="00D9297B" w:rsidRPr="00AF3F20" w:rsidRDefault="007B77EA" w:rsidP="00C0319C">
                <w:pPr>
                  <w:pStyle w:val="Contenu"/>
                  <w:keepNext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Noir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</w:tcBorders>
                <w:vAlign w:val="center"/>
              </w:tcPr>
              <w:p w14:paraId="78159C50" w14:textId="77777777" w:rsidR="00D9297B" w:rsidRPr="00AF3F20" w:rsidRDefault="007B77EA" w:rsidP="00C0319C">
                <w:pPr>
                  <w:pStyle w:val="Contenu"/>
                  <w:keepNext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Rouge</w:t>
                </w:r>
              </w:p>
            </w:tc>
            <w:tc>
              <w:tcPr>
                <w:tcW w:w="4117" w:type="dxa"/>
                <w:vMerge w:val="restart"/>
                <w:tcBorders>
                  <w:top w:val="single" w:sz="4" w:space="0" w:color="FFFFFF" w:themeColor="background1"/>
                </w:tcBorders>
              </w:tcPr>
              <w:p w14:paraId="23B3A3DD" w14:textId="5293F023" w:rsidR="00AB7B56" w:rsidRDefault="00AB7B56" w:rsidP="00F47DF2">
                <w:pPr>
                  <w:pStyle w:val="Sansinterligne"/>
                  <w:spacing w:before="6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>Créer des :</w:t>
                </w:r>
              </w:p>
              <w:p w14:paraId="701AB2EE" w14:textId="61BCF06B" w:rsidR="00D9297B" w:rsidRPr="00B02065" w:rsidRDefault="00D9297B" w:rsidP="008932EF">
                <w:pPr>
                  <w:pStyle w:val="Sansinterligne"/>
                  <w:numPr>
                    <w:ilvl w:val="0"/>
                    <w:numId w:val="18"/>
                  </w:numPr>
                  <w:spacing w:before="6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  <w:r w:rsidRPr="00B02065">
                  <w:rPr>
                    <w:rFonts w:ascii="Overpass Light" w:hAnsi="Overpass Light"/>
                    <w:sz w:val="20"/>
                    <w:szCs w:val="20"/>
                  </w:rPr>
                  <w:t xml:space="preserve">Titres 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 xml:space="preserve">de </w:t>
                </w:r>
                <w:r w:rsidRPr="00B02065">
                  <w:rPr>
                    <w:rFonts w:ascii="Overpass Light" w:hAnsi="Overpass Light"/>
                    <w:sz w:val="20"/>
                    <w:szCs w:val="20"/>
                  </w:rPr>
                  <w:t>niveau 1</w:t>
                </w:r>
              </w:p>
              <w:p w14:paraId="4B4F36B1" w14:textId="77777777" w:rsidR="00D9297B" w:rsidRPr="00594AFB" w:rsidRDefault="00D9297B" w:rsidP="008932EF">
                <w:pPr>
                  <w:pStyle w:val="Sansinterligne"/>
                  <w:numPr>
                    <w:ilvl w:val="0"/>
                    <w:numId w:val="18"/>
                  </w:numPr>
                  <w:spacing w:before="20"/>
                  <w:ind w:left="170" w:hanging="170"/>
                </w:pPr>
                <w:r w:rsidRPr="00B02065">
                  <w:rPr>
                    <w:rFonts w:ascii="Overpass Light" w:hAnsi="Overpass Light"/>
                    <w:sz w:val="20"/>
                    <w:szCs w:val="20"/>
                  </w:rPr>
                  <w:t>Titres principaux</w:t>
                </w:r>
              </w:p>
              <w:p w14:paraId="38F2033C" w14:textId="0F7A56DE" w:rsidR="00D9297B" w:rsidRDefault="00D9297B" w:rsidP="00814997">
                <w:pPr>
                  <w:pStyle w:val="Sansinterligne"/>
                  <w:numPr>
                    <w:ilvl w:val="0"/>
                    <w:numId w:val="18"/>
                  </w:numPr>
                  <w:spacing w:before="20" w:after="60"/>
                  <w:ind w:left="170" w:hanging="170"/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Titres </w:t>
                </w:r>
                <w:r w:rsidR="000C118D">
                  <w:rPr>
                    <w:rFonts w:ascii="Overpass Light" w:hAnsi="Overpass Light"/>
                    <w:sz w:val="20"/>
                    <w:szCs w:val="20"/>
                  </w:rPr>
                  <w:t xml:space="preserve">de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chapitres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 xml:space="preserve"> ou </w:t>
                </w:r>
                <w:r w:rsidR="00116F9F">
                  <w:rPr>
                    <w:rFonts w:ascii="Overpass Light" w:hAnsi="Overpass Light"/>
                    <w:sz w:val="20"/>
                    <w:szCs w:val="20"/>
                  </w:rPr>
                  <w:t>de sections</w:t>
                </w:r>
              </w:p>
            </w:tc>
          </w:tr>
          <w:tr w:rsidR="00D9297B" w14:paraId="4429246A" w14:textId="77777777" w:rsidTr="00B91004">
            <w:tc>
              <w:tcPr>
                <w:tcW w:w="1783" w:type="dxa"/>
                <w:tcBorders>
                  <w:top w:val="nil"/>
                  <w:bottom w:val="single" w:sz="4" w:space="0" w:color="FFFFFF" w:themeColor="background1"/>
                  <w:right w:val="nil"/>
                </w:tcBorders>
              </w:tcPr>
              <w:p w14:paraId="5005CBB4" w14:textId="29E9F7BA" w:rsidR="00D9297B" w:rsidRPr="00316B20" w:rsidRDefault="008932EF" w:rsidP="00EB1DBD">
                <w:pPr>
                  <w:pStyle w:val="Contenu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FD15D56" wp14:editId="6DF659A5">
                      <wp:extent cx="685714" cy="533333"/>
                      <wp:effectExtent l="0" t="0" r="635" b="635"/>
                      <wp:docPr id="1" name="Imag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4" w:space="0" w:color="FFFFFF" w:themeColor="background1"/>
                  <w:right w:val="nil"/>
                </w:tcBorders>
              </w:tcPr>
              <w:p w14:paraId="0964A018" w14:textId="23D1DEC0" w:rsidR="00D9297B" w:rsidRPr="00316B20" w:rsidRDefault="008932EF" w:rsidP="00C0319C">
                <w:pPr>
                  <w:pStyle w:val="Contenu"/>
                  <w:keepNext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55B4118" wp14:editId="58DD0B49">
                      <wp:extent cx="685714" cy="533333"/>
                      <wp:effectExtent l="0" t="0" r="635" b="635"/>
                      <wp:docPr id="4" name="Imag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4" w:space="0" w:color="FFFFFF" w:themeColor="background1"/>
                </w:tcBorders>
              </w:tcPr>
              <w:p w14:paraId="745E7B2D" w14:textId="276908FF" w:rsidR="00D9297B" w:rsidRPr="00316B20" w:rsidRDefault="008932EF" w:rsidP="00C0319C">
                <w:pPr>
                  <w:pStyle w:val="Contenu"/>
                  <w:keepNext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38AE705" wp14:editId="02CD7021">
                      <wp:extent cx="685714" cy="533333"/>
                      <wp:effectExtent l="0" t="0" r="635" b="635"/>
                      <wp:docPr id="5" name="Imag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117" w:type="dxa"/>
                <w:vMerge/>
                <w:tcBorders>
                  <w:bottom w:val="single" w:sz="4" w:space="0" w:color="FFFFFF" w:themeColor="background1"/>
                </w:tcBorders>
              </w:tcPr>
              <w:p w14:paraId="67A871F8" w14:textId="77777777" w:rsidR="00D9297B" w:rsidRDefault="00D9297B" w:rsidP="00D9297B">
                <w:pPr>
                  <w:pStyle w:val="Sansinterligne"/>
                  <w:numPr>
                    <w:ilvl w:val="0"/>
                    <w:numId w:val="18"/>
                  </w:numPr>
                  <w:spacing w:before="20" w:after="20"/>
                  <w:ind w:left="170" w:hanging="170"/>
                </w:pPr>
              </w:p>
            </w:tc>
          </w:tr>
          <w:tr w:rsidR="00D9297B" w14:paraId="7867D718" w14:textId="77777777" w:rsidTr="00C0319C">
            <w:tc>
              <w:tcPr>
                <w:tcW w:w="9398" w:type="dxa"/>
                <w:gridSpan w:val="4"/>
                <w:tcBorders>
                  <w:top w:val="single" w:sz="4" w:space="0" w:color="FFFFFF" w:themeColor="background1"/>
                  <w:bottom w:val="single" w:sz="4" w:space="0" w:color="FFFFFF" w:themeColor="background1"/>
                </w:tcBorders>
                <w:shd w:val="clear" w:color="auto" w:fill="D9D9D9"/>
                <w:vAlign w:val="center"/>
              </w:tcPr>
              <w:p w14:paraId="7966D0DE" w14:textId="0A03C50C" w:rsidR="00D9297B" w:rsidRPr="000B3615" w:rsidRDefault="00D9297B" w:rsidP="00EB1DBD">
                <w:pPr>
                  <w:pStyle w:val="Titre2"/>
                  <w:keepNext w:val="0"/>
                  <w:keepLines w:val="0"/>
                  <w:spacing w:before="40"/>
                  <w:outlineLvl w:val="1"/>
                  <w:rPr>
                    <w:rFonts w:ascii="Overpass" w:hAnsi="Overpass"/>
                    <w:color w:val="auto"/>
                    <w:sz w:val="20"/>
                    <w:szCs w:val="20"/>
                  </w:rPr>
                </w:pPr>
                <w:bookmarkStart w:id="13" w:name="_Toc45523285"/>
                <w:r w:rsidRPr="000B3615">
                  <w:rPr>
                    <w:rFonts w:ascii="Overpass" w:hAnsi="Overpass"/>
                    <w:color w:val="auto"/>
                    <w:sz w:val="20"/>
                    <w:szCs w:val="20"/>
                  </w:rPr>
                  <w:t>Titre 2</w:t>
                </w:r>
                <w:bookmarkEnd w:id="13"/>
              </w:p>
            </w:tc>
          </w:tr>
          <w:tr w:rsidR="00D9297B" w14:paraId="2B75300B" w14:textId="77777777" w:rsidTr="00503DA4">
            <w:tc>
              <w:tcPr>
                <w:tcW w:w="1783" w:type="dxa"/>
                <w:tcBorders>
                  <w:top w:val="single" w:sz="4" w:space="0" w:color="FFFFFF" w:themeColor="background1"/>
                  <w:bottom w:val="nil"/>
                  <w:right w:val="nil"/>
                </w:tcBorders>
                <w:vAlign w:val="center"/>
              </w:tcPr>
              <w:p w14:paraId="42B3BD10" w14:textId="77777777" w:rsidR="00D9297B" w:rsidRPr="00C70F4A" w:rsidRDefault="007B77EA" w:rsidP="00EB1DBD">
                <w:pPr>
                  <w:pStyle w:val="Contenu"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Gris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  <w:right w:val="nil"/>
                </w:tcBorders>
                <w:vAlign w:val="center"/>
              </w:tcPr>
              <w:p w14:paraId="0468E6B5" w14:textId="77777777" w:rsidR="00D9297B" w:rsidRPr="00C70F4A" w:rsidRDefault="007B77EA" w:rsidP="00503DA4">
                <w:pPr>
                  <w:pStyle w:val="Contenu"/>
                  <w:keepNext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Noir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</w:tcBorders>
                <w:vAlign w:val="center"/>
              </w:tcPr>
              <w:p w14:paraId="476763B4" w14:textId="77777777" w:rsidR="00D9297B" w:rsidRPr="00C70F4A" w:rsidRDefault="007B77EA" w:rsidP="00503DA4">
                <w:pPr>
                  <w:pStyle w:val="Contenu"/>
                  <w:keepNext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Rouge</w:t>
                </w:r>
              </w:p>
            </w:tc>
            <w:tc>
              <w:tcPr>
                <w:tcW w:w="4117" w:type="dxa"/>
                <w:vMerge w:val="restart"/>
                <w:tcBorders>
                  <w:top w:val="single" w:sz="2" w:space="0" w:color="BFBFBF" w:themeColor="background1" w:themeShade="BF"/>
                </w:tcBorders>
              </w:tcPr>
              <w:p w14:paraId="343F7955" w14:textId="77777777" w:rsidR="00AB7B56" w:rsidRDefault="00AB7B56" w:rsidP="00F47DF2">
                <w:pPr>
                  <w:pStyle w:val="Sansinterligne"/>
                  <w:keepNext/>
                  <w:spacing w:before="6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>Créer des :</w:t>
                </w:r>
              </w:p>
              <w:p w14:paraId="6468C1D6" w14:textId="53C9BD9F" w:rsidR="00D9297B" w:rsidRDefault="00D9297B" w:rsidP="008932EF">
                <w:pPr>
                  <w:pStyle w:val="Sansinterligne"/>
                  <w:keepNext/>
                  <w:numPr>
                    <w:ilvl w:val="0"/>
                    <w:numId w:val="18"/>
                  </w:numPr>
                  <w:spacing w:before="6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Titres 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 xml:space="preserve">de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niveau 2</w:t>
                </w:r>
              </w:p>
              <w:p w14:paraId="21E11998" w14:textId="16D7D60A" w:rsidR="00D9297B" w:rsidRDefault="009C18F8" w:rsidP="008932EF">
                <w:pPr>
                  <w:pStyle w:val="Sansinterligne"/>
                  <w:keepNext/>
                  <w:numPr>
                    <w:ilvl w:val="0"/>
                    <w:numId w:val="18"/>
                  </w:numPr>
                  <w:spacing w:before="2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>Titres de sections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 xml:space="preserve"> ou s</w:t>
                </w:r>
                <w:r w:rsidR="00D9297B" w:rsidRPr="006E364B">
                  <w:rPr>
                    <w:rFonts w:ascii="Overpass Light" w:hAnsi="Overpass Light"/>
                    <w:sz w:val="20"/>
                    <w:szCs w:val="20"/>
                  </w:rPr>
                  <w:t>ous-titres</w:t>
                </w:r>
              </w:p>
              <w:p w14:paraId="539F9071" w14:textId="61C96E85" w:rsidR="00D9297B" w:rsidRPr="00B02065" w:rsidRDefault="00AB7B56" w:rsidP="00814997">
                <w:pPr>
                  <w:pStyle w:val="Sansinterligne"/>
                  <w:numPr>
                    <w:ilvl w:val="0"/>
                    <w:numId w:val="18"/>
                  </w:numPr>
                  <w:spacing w:before="20" w:after="6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>Marques de c</w:t>
                </w:r>
                <w:r w:rsidR="00D9297B">
                  <w:rPr>
                    <w:rFonts w:ascii="Overpass Light" w:hAnsi="Overpass Light"/>
                    <w:sz w:val="20"/>
                    <w:szCs w:val="20"/>
                  </w:rPr>
                  <w:t>hangement de sujet</w:t>
                </w:r>
              </w:p>
            </w:tc>
          </w:tr>
          <w:tr w:rsidR="00D9297B" w14:paraId="4972322C" w14:textId="77777777" w:rsidTr="00B91004">
            <w:tc>
              <w:tcPr>
                <w:tcW w:w="1783" w:type="dxa"/>
                <w:tcBorders>
                  <w:top w:val="nil"/>
                  <w:bottom w:val="single" w:sz="2" w:space="0" w:color="BFBFBF" w:themeColor="background1" w:themeShade="BF"/>
                  <w:right w:val="nil"/>
                </w:tcBorders>
              </w:tcPr>
              <w:p w14:paraId="49C0EC8A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221AEC2" wp14:editId="4330C935">
                      <wp:extent cx="685714" cy="533333"/>
                      <wp:effectExtent l="0" t="0" r="635" b="635"/>
                      <wp:docPr id="28" name="Image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2" w:space="0" w:color="BFBFBF" w:themeColor="background1" w:themeShade="BF"/>
                  <w:right w:val="nil"/>
                </w:tcBorders>
              </w:tcPr>
              <w:p w14:paraId="093F3C1C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398B1D2" wp14:editId="41A3D3B1">
                      <wp:extent cx="685714" cy="533333"/>
                      <wp:effectExtent l="0" t="0" r="635" b="635"/>
                      <wp:docPr id="29" name="Image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2" w:space="0" w:color="BFBFBF" w:themeColor="background1" w:themeShade="BF"/>
                </w:tcBorders>
              </w:tcPr>
              <w:p w14:paraId="59F1A6B5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707D348" wp14:editId="44FCF42F">
                      <wp:extent cx="685714" cy="533333"/>
                      <wp:effectExtent l="0" t="0" r="635" b="635"/>
                      <wp:docPr id="30" name="Image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117" w:type="dxa"/>
                <w:vMerge/>
                <w:tcBorders>
                  <w:bottom w:val="single" w:sz="2" w:space="0" w:color="BFBFBF" w:themeColor="background1" w:themeShade="BF"/>
                </w:tcBorders>
              </w:tcPr>
              <w:p w14:paraId="269551DC" w14:textId="77777777" w:rsidR="00D9297B" w:rsidRPr="00B02065" w:rsidRDefault="00D9297B" w:rsidP="007B77EA">
                <w:pPr>
                  <w:pStyle w:val="Sansinterligne"/>
                  <w:widowControl w:val="0"/>
                  <w:numPr>
                    <w:ilvl w:val="0"/>
                    <w:numId w:val="18"/>
                  </w:numPr>
                  <w:spacing w:before="20" w:after="2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</w:p>
            </w:tc>
          </w:tr>
          <w:tr w:rsidR="00D9297B" w14:paraId="1D254D5A" w14:textId="77777777" w:rsidTr="00C0319C">
            <w:tc>
              <w:tcPr>
                <w:tcW w:w="9398" w:type="dxa"/>
                <w:gridSpan w:val="4"/>
                <w:tcBorders>
                  <w:top w:val="single" w:sz="4" w:space="0" w:color="FFFFFF" w:themeColor="background1"/>
                  <w:bottom w:val="single" w:sz="4" w:space="0" w:color="FFFFFF" w:themeColor="background1"/>
                </w:tcBorders>
                <w:shd w:val="clear" w:color="auto" w:fill="D9D9D9"/>
                <w:vAlign w:val="center"/>
              </w:tcPr>
              <w:p w14:paraId="3CFBA63D" w14:textId="701208A9" w:rsidR="00D9297B" w:rsidRPr="000B3615" w:rsidRDefault="00D9297B" w:rsidP="00EB1DBD">
                <w:pPr>
                  <w:pStyle w:val="Titre2"/>
                  <w:keepNext w:val="0"/>
                  <w:keepLines w:val="0"/>
                  <w:spacing w:before="40"/>
                  <w:outlineLvl w:val="1"/>
                  <w:rPr>
                    <w:rFonts w:ascii="Overpass" w:hAnsi="Overpass"/>
                    <w:color w:val="auto"/>
                    <w:sz w:val="20"/>
                    <w:szCs w:val="20"/>
                  </w:rPr>
                </w:pPr>
                <w:bookmarkStart w:id="14" w:name="_Toc45523286"/>
                <w:r w:rsidRPr="000B3615">
                  <w:rPr>
                    <w:rFonts w:ascii="Overpass" w:hAnsi="Overpass"/>
                    <w:color w:val="auto"/>
                    <w:sz w:val="20"/>
                    <w:szCs w:val="20"/>
                  </w:rPr>
                  <w:t>Titre 3</w:t>
                </w:r>
                <w:bookmarkEnd w:id="14"/>
              </w:p>
            </w:tc>
          </w:tr>
          <w:tr w:rsidR="00D9297B" w14:paraId="078D921A" w14:textId="77777777" w:rsidTr="00C0319C">
            <w:tc>
              <w:tcPr>
                <w:tcW w:w="1783" w:type="dxa"/>
                <w:tcBorders>
                  <w:top w:val="single" w:sz="4" w:space="0" w:color="FFFFFF" w:themeColor="background1"/>
                  <w:bottom w:val="nil"/>
                  <w:right w:val="nil"/>
                </w:tcBorders>
                <w:vAlign w:val="center"/>
              </w:tcPr>
              <w:p w14:paraId="3B152B58" w14:textId="77777777" w:rsidR="00D9297B" w:rsidRPr="00C70F4A" w:rsidRDefault="007B77EA" w:rsidP="00EB1DBD">
                <w:pPr>
                  <w:pStyle w:val="Contenu"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Gris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  <w:right w:val="nil"/>
                </w:tcBorders>
                <w:vAlign w:val="center"/>
              </w:tcPr>
              <w:p w14:paraId="362CAAE8" w14:textId="77777777" w:rsidR="00D9297B" w:rsidRPr="00C70F4A" w:rsidRDefault="007B77EA" w:rsidP="007B77EA">
                <w:pPr>
                  <w:pStyle w:val="Contenu"/>
                  <w:keepNext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Noir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</w:tcBorders>
                <w:vAlign w:val="center"/>
              </w:tcPr>
              <w:p w14:paraId="6AA55B3F" w14:textId="77777777" w:rsidR="00D9297B" w:rsidRPr="00C70F4A" w:rsidRDefault="007B77EA" w:rsidP="007B77EA">
                <w:pPr>
                  <w:pStyle w:val="Contenu"/>
                  <w:keepNext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Rouge</w:t>
                </w:r>
              </w:p>
            </w:tc>
            <w:tc>
              <w:tcPr>
                <w:tcW w:w="4117" w:type="dxa"/>
                <w:vMerge w:val="restart"/>
                <w:tcBorders>
                  <w:top w:val="single" w:sz="4" w:space="0" w:color="FFFFFF" w:themeColor="background1"/>
                </w:tcBorders>
              </w:tcPr>
              <w:p w14:paraId="684FD96B" w14:textId="55B38EB7" w:rsidR="00AB7B56" w:rsidRDefault="00AB7B56" w:rsidP="00F47DF2">
                <w:pPr>
                  <w:pStyle w:val="Sansinterligne"/>
                  <w:keepNext/>
                  <w:spacing w:before="6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>Créer des :</w:t>
                </w:r>
              </w:p>
              <w:p w14:paraId="64AA7F56" w14:textId="594B9592" w:rsidR="00D9297B" w:rsidRDefault="00D9297B" w:rsidP="008932EF">
                <w:pPr>
                  <w:pStyle w:val="Sansinterligne"/>
                  <w:keepNext/>
                  <w:numPr>
                    <w:ilvl w:val="0"/>
                    <w:numId w:val="18"/>
                  </w:numPr>
                  <w:spacing w:before="6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Titres 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 xml:space="preserve">de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niveau 3</w:t>
                </w:r>
              </w:p>
              <w:p w14:paraId="7BE40551" w14:textId="325C8DDD" w:rsidR="00D9297B" w:rsidRDefault="00D9297B" w:rsidP="008932EF">
                <w:pPr>
                  <w:pStyle w:val="Sansinterligne"/>
                  <w:keepNext/>
                  <w:numPr>
                    <w:ilvl w:val="0"/>
                    <w:numId w:val="18"/>
                  </w:numPr>
                  <w:spacing w:before="2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  <w:r w:rsidRPr="00632CBD">
                  <w:rPr>
                    <w:rFonts w:ascii="Overpass Light" w:hAnsi="Overpass Light"/>
                    <w:sz w:val="20"/>
                    <w:szCs w:val="20"/>
                  </w:rPr>
                  <w:t xml:space="preserve">Titres </w:t>
                </w:r>
                <w:r w:rsidR="000C118D">
                  <w:rPr>
                    <w:rFonts w:ascii="Overpass Light" w:hAnsi="Overpass Light"/>
                    <w:sz w:val="20"/>
                    <w:szCs w:val="20"/>
                  </w:rPr>
                  <w:t xml:space="preserve">de </w:t>
                </w:r>
                <w:r w:rsidRPr="00632CBD">
                  <w:rPr>
                    <w:rFonts w:ascii="Overpass Light" w:hAnsi="Overpass Light"/>
                    <w:sz w:val="20"/>
                    <w:szCs w:val="20"/>
                  </w:rPr>
                  <w:t>paragraphes</w:t>
                </w:r>
              </w:p>
              <w:p w14:paraId="75ACF706" w14:textId="42979777" w:rsidR="00D9297B" w:rsidRPr="00B02065" w:rsidRDefault="00D9297B" w:rsidP="00814997">
                <w:pPr>
                  <w:pStyle w:val="Sansinterligne"/>
                  <w:numPr>
                    <w:ilvl w:val="0"/>
                    <w:numId w:val="18"/>
                  </w:numPr>
                  <w:spacing w:before="20" w:after="6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Titres </w:t>
                </w:r>
                <w:r w:rsidR="000C118D">
                  <w:rPr>
                    <w:rFonts w:ascii="Overpass Light" w:hAnsi="Overpass Light"/>
                    <w:sz w:val="20"/>
                    <w:szCs w:val="20"/>
                  </w:rPr>
                  <w:t xml:space="preserve">de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sous-sections</w:t>
                </w:r>
              </w:p>
            </w:tc>
          </w:tr>
          <w:tr w:rsidR="00D9297B" w14:paraId="45BDDB30" w14:textId="77777777" w:rsidTr="00B91004">
            <w:tc>
              <w:tcPr>
                <w:tcW w:w="1783" w:type="dxa"/>
                <w:tcBorders>
                  <w:top w:val="nil"/>
                  <w:bottom w:val="single" w:sz="2" w:space="0" w:color="BFBFBF" w:themeColor="background1" w:themeShade="BF"/>
                  <w:right w:val="nil"/>
                </w:tcBorders>
              </w:tcPr>
              <w:p w14:paraId="5D2A98BB" w14:textId="77777777" w:rsidR="00D9297B" w:rsidRPr="00316B20" w:rsidRDefault="006F2223" w:rsidP="00C0319C">
                <w:pPr>
                  <w:pStyle w:val="Contenu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86F094A" wp14:editId="37308278">
                      <wp:extent cx="685714" cy="533333"/>
                      <wp:effectExtent l="0" t="0" r="635" b="635"/>
                      <wp:docPr id="40" name="Imag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2" w:space="0" w:color="BFBFBF" w:themeColor="background1" w:themeShade="BF"/>
                  <w:right w:val="nil"/>
                </w:tcBorders>
              </w:tcPr>
              <w:p w14:paraId="46321AFF" w14:textId="77777777" w:rsidR="00D9297B" w:rsidRPr="00316B20" w:rsidRDefault="006F2223" w:rsidP="00C0319C">
                <w:pPr>
                  <w:pStyle w:val="Contenu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20E37B5" wp14:editId="5B0A15CD">
                      <wp:extent cx="685714" cy="533333"/>
                      <wp:effectExtent l="0" t="0" r="635" b="635"/>
                      <wp:docPr id="41" name="Imag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2" w:space="0" w:color="BFBFBF" w:themeColor="background1" w:themeShade="BF"/>
                </w:tcBorders>
              </w:tcPr>
              <w:p w14:paraId="0B42730B" w14:textId="77777777" w:rsidR="00D9297B" w:rsidRPr="00316B20" w:rsidRDefault="006F2223" w:rsidP="00C0319C">
                <w:pPr>
                  <w:pStyle w:val="Contenu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7F6AFD9" wp14:editId="2CF33C01">
                      <wp:extent cx="685714" cy="533333"/>
                      <wp:effectExtent l="0" t="0" r="635" b="635"/>
                      <wp:docPr id="42" name="Imag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117" w:type="dxa"/>
                <w:vMerge/>
                <w:tcBorders>
                  <w:bottom w:val="single" w:sz="2" w:space="0" w:color="BFBFBF" w:themeColor="background1" w:themeShade="BF"/>
                </w:tcBorders>
              </w:tcPr>
              <w:p w14:paraId="0F442EA3" w14:textId="77777777" w:rsidR="00D9297B" w:rsidRPr="00B02065" w:rsidRDefault="00D9297B" w:rsidP="00D9297B">
                <w:pPr>
                  <w:pStyle w:val="Sansinterligne"/>
                  <w:numPr>
                    <w:ilvl w:val="0"/>
                    <w:numId w:val="18"/>
                  </w:numPr>
                  <w:spacing w:before="20" w:after="2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</w:p>
            </w:tc>
          </w:tr>
          <w:tr w:rsidR="00D9297B" w14:paraId="3AF29C49" w14:textId="77777777" w:rsidTr="00C0319C">
            <w:tc>
              <w:tcPr>
                <w:tcW w:w="9398" w:type="dxa"/>
                <w:gridSpan w:val="4"/>
                <w:tcBorders>
                  <w:top w:val="single" w:sz="2" w:space="0" w:color="BFBFBF" w:themeColor="background1" w:themeShade="BF"/>
                  <w:bottom w:val="single" w:sz="4" w:space="0" w:color="FFFFFF" w:themeColor="background1"/>
                </w:tcBorders>
                <w:shd w:val="clear" w:color="auto" w:fill="D9D9D9"/>
                <w:vAlign w:val="center"/>
              </w:tcPr>
              <w:p w14:paraId="1F8E8E37" w14:textId="3578E190" w:rsidR="00D9297B" w:rsidRPr="000B3615" w:rsidRDefault="00D9297B" w:rsidP="007B77EA">
                <w:pPr>
                  <w:pStyle w:val="Titre2"/>
                  <w:keepNext w:val="0"/>
                  <w:keepLines w:val="0"/>
                  <w:widowControl w:val="0"/>
                  <w:spacing w:before="40"/>
                  <w:outlineLvl w:val="1"/>
                  <w:rPr>
                    <w:rFonts w:ascii="Overpass" w:hAnsi="Overpass"/>
                    <w:color w:val="auto"/>
                    <w:sz w:val="20"/>
                    <w:szCs w:val="20"/>
                  </w:rPr>
                </w:pPr>
                <w:bookmarkStart w:id="15" w:name="_Toc45523287"/>
                <w:r w:rsidRPr="000B3615">
                  <w:rPr>
                    <w:rFonts w:ascii="Overpass" w:hAnsi="Overpass"/>
                    <w:color w:val="auto"/>
                    <w:sz w:val="20"/>
                    <w:szCs w:val="20"/>
                  </w:rPr>
                  <w:t>Paragraphe</w:t>
                </w:r>
                <w:r w:rsidR="00A2217D" w:rsidRPr="000B3615">
                  <w:rPr>
                    <w:rFonts w:ascii="Overpass" w:hAnsi="Overpass"/>
                    <w:color w:val="auto"/>
                    <w:sz w:val="20"/>
                    <w:szCs w:val="20"/>
                  </w:rPr>
                  <w:t>s et interlignes</w:t>
                </w:r>
                <w:bookmarkEnd w:id="15"/>
              </w:p>
            </w:tc>
          </w:tr>
          <w:tr w:rsidR="00D9297B" w14:paraId="5A6E18AC" w14:textId="77777777" w:rsidTr="00C0319C">
            <w:tc>
              <w:tcPr>
                <w:tcW w:w="1783" w:type="dxa"/>
                <w:tcBorders>
                  <w:top w:val="single" w:sz="4" w:space="0" w:color="FFFFFF" w:themeColor="background1"/>
                  <w:bottom w:val="nil"/>
                  <w:right w:val="nil"/>
                </w:tcBorders>
                <w:vAlign w:val="center"/>
              </w:tcPr>
              <w:p w14:paraId="0862813A" w14:textId="77777777" w:rsidR="00D9297B" w:rsidRPr="00C70F4A" w:rsidRDefault="007B77EA" w:rsidP="007B77EA">
                <w:pPr>
                  <w:pStyle w:val="Contenu"/>
                  <w:widowControl w:val="0"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Normal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  <w:right w:val="nil"/>
                </w:tcBorders>
                <w:vAlign w:val="center"/>
              </w:tcPr>
              <w:p w14:paraId="46044657" w14:textId="77777777" w:rsidR="00D9297B" w:rsidRPr="00C70F4A" w:rsidRDefault="007B77EA" w:rsidP="007B77EA">
                <w:pPr>
                  <w:pStyle w:val="Contenu"/>
                  <w:widowControl w:val="0"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1.5 – Ligne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</w:tcBorders>
                <w:vAlign w:val="center"/>
              </w:tcPr>
              <w:p w14:paraId="2D0B6141" w14:textId="77777777" w:rsidR="00D9297B" w:rsidRPr="00C70F4A" w:rsidRDefault="007B77EA" w:rsidP="007B77EA">
                <w:pPr>
                  <w:pStyle w:val="Contenu"/>
                  <w:widowControl w:val="0"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2 - Ligne</w:t>
                </w:r>
              </w:p>
            </w:tc>
            <w:tc>
              <w:tcPr>
                <w:tcW w:w="4117" w:type="dxa"/>
                <w:vMerge w:val="restart"/>
                <w:tcBorders>
                  <w:top w:val="single" w:sz="4" w:space="0" w:color="FFFFFF" w:themeColor="background1"/>
                </w:tcBorders>
              </w:tcPr>
              <w:p w14:paraId="106DC024" w14:textId="77777777" w:rsidR="00AB7B56" w:rsidRDefault="00AB7B56" w:rsidP="00F47DF2">
                <w:pPr>
                  <w:pStyle w:val="Sansinterligne"/>
                  <w:keepNext/>
                  <w:spacing w:before="6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>Choisir :</w:t>
                </w:r>
              </w:p>
              <w:p w14:paraId="289ED8CD" w14:textId="04C238C8" w:rsidR="00D9297B" w:rsidRDefault="007B77EA" w:rsidP="007A5EC3">
                <w:pPr>
                  <w:pStyle w:val="Sansinterligne"/>
                  <w:keepNext/>
                  <w:numPr>
                    <w:ilvl w:val="0"/>
                    <w:numId w:val="18"/>
                  </w:numPr>
                  <w:spacing w:before="6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>Normal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 xml:space="preserve">, pour des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paragraphes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 xml:space="preserve"> à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simple interligne</w:t>
                </w:r>
              </w:p>
              <w:p w14:paraId="70EFF04F" w14:textId="1D4280C2" w:rsidR="002E1F57" w:rsidRDefault="002E1F57" w:rsidP="007A5EC3">
                <w:pPr>
                  <w:pStyle w:val="Sansinterligne"/>
                  <w:widowControl w:val="0"/>
                  <w:numPr>
                    <w:ilvl w:val="0"/>
                    <w:numId w:val="18"/>
                  </w:numPr>
                  <w:spacing w:before="2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>1.5 – Ligne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 xml:space="preserve">, pour des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paragraphe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>s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 à 1,5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> 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interligne</w:t>
                </w:r>
              </w:p>
              <w:p w14:paraId="3FE2FD9C" w14:textId="35AF47BC" w:rsidR="002E1F57" w:rsidRDefault="002E1F57" w:rsidP="007A5EC3">
                <w:pPr>
                  <w:pStyle w:val="Sansinterligne"/>
                  <w:widowControl w:val="0"/>
                  <w:numPr>
                    <w:ilvl w:val="0"/>
                    <w:numId w:val="18"/>
                  </w:numPr>
                  <w:spacing w:before="2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>2 – Ligne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 xml:space="preserve">, pour des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paragraphe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>s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 à double interligne</w:t>
                </w:r>
              </w:p>
              <w:p w14:paraId="02282DB5" w14:textId="29195694" w:rsidR="002E1F57" w:rsidRPr="002E1F57" w:rsidRDefault="00AB7B56" w:rsidP="007A5EC3">
                <w:pPr>
                  <w:pStyle w:val="Sansinterligne"/>
                  <w:widowControl w:val="0"/>
                  <w:spacing w:before="60" w:after="6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>J</w:t>
                </w:r>
                <w:r w:rsidR="002E1F57">
                  <w:rPr>
                    <w:rFonts w:ascii="Overpass Light" w:hAnsi="Overpass Light"/>
                    <w:sz w:val="20"/>
                    <w:szCs w:val="20"/>
                  </w:rPr>
                  <w:t>ustifi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er</w:t>
                </w:r>
                <w:r w:rsidR="002E1F57">
                  <w:rPr>
                    <w:rFonts w:ascii="Overpass Light" w:hAnsi="Overpass Light"/>
                    <w:sz w:val="20"/>
                    <w:szCs w:val="20"/>
                  </w:rPr>
                  <w:t xml:space="preserve">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le</w:t>
                </w:r>
                <w:r w:rsidR="002E1F57">
                  <w:rPr>
                    <w:rFonts w:ascii="Overpass Light" w:hAnsi="Overpass Light"/>
                    <w:sz w:val="20"/>
                    <w:szCs w:val="20"/>
                  </w:rPr>
                  <w:t xml:space="preserve"> texte n’est pas nécessaire.</w:t>
                </w:r>
              </w:p>
            </w:tc>
          </w:tr>
          <w:tr w:rsidR="00D9297B" w14:paraId="2D32334C" w14:textId="77777777" w:rsidTr="00B91004">
            <w:tc>
              <w:tcPr>
                <w:tcW w:w="1783" w:type="dxa"/>
                <w:tcBorders>
                  <w:top w:val="nil"/>
                  <w:bottom w:val="single" w:sz="4" w:space="0" w:color="FFFFFF" w:themeColor="background1"/>
                  <w:right w:val="nil"/>
                </w:tcBorders>
              </w:tcPr>
              <w:p w14:paraId="4CB566DD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38452AE" wp14:editId="0A51C6BC">
                      <wp:extent cx="685714" cy="533333"/>
                      <wp:effectExtent l="0" t="0" r="635" b="635"/>
                      <wp:docPr id="43" name="Image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4" w:space="0" w:color="FFFFFF" w:themeColor="background1"/>
                  <w:right w:val="nil"/>
                </w:tcBorders>
              </w:tcPr>
              <w:p w14:paraId="6637F7BC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FAFCC55" wp14:editId="7E41E200">
                      <wp:extent cx="685714" cy="533333"/>
                      <wp:effectExtent l="0" t="0" r="635" b="635"/>
                      <wp:docPr id="13" name="Imag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4" w:space="0" w:color="FFFFFF" w:themeColor="background1"/>
                </w:tcBorders>
              </w:tcPr>
              <w:p w14:paraId="0C27E422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7146253" wp14:editId="408813AF">
                      <wp:extent cx="685714" cy="533333"/>
                      <wp:effectExtent l="0" t="0" r="635" b="635"/>
                      <wp:docPr id="17" name="Imag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117" w:type="dxa"/>
                <w:vMerge/>
                <w:tcBorders>
                  <w:bottom w:val="single" w:sz="4" w:space="0" w:color="FFFFFF" w:themeColor="background1"/>
                </w:tcBorders>
              </w:tcPr>
              <w:p w14:paraId="716790FD" w14:textId="77777777" w:rsidR="00D9297B" w:rsidRPr="00B02065" w:rsidRDefault="00D9297B" w:rsidP="007B77EA">
                <w:pPr>
                  <w:pStyle w:val="Sansinterligne"/>
                  <w:widowControl w:val="0"/>
                  <w:numPr>
                    <w:ilvl w:val="0"/>
                    <w:numId w:val="18"/>
                  </w:numPr>
                  <w:spacing w:before="20" w:after="2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</w:p>
            </w:tc>
          </w:tr>
          <w:tr w:rsidR="00D9297B" w14:paraId="20C6F298" w14:textId="77777777" w:rsidTr="00C0319C">
            <w:tc>
              <w:tcPr>
                <w:tcW w:w="9398" w:type="dxa"/>
                <w:gridSpan w:val="4"/>
                <w:tcBorders>
                  <w:top w:val="single" w:sz="4" w:space="0" w:color="FFFFFF" w:themeColor="background1"/>
                  <w:bottom w:val="single" w:sz="4" w:space="0" w:color="FFFFFF" w:themeColor="background1"/>
                </w:tcBorders>
                <w:shd w:val="clear" w:color="auto" w:fill="D9D9D9"/>
                <w:vAlign w:val="center"/>
              </w:tcPr>
              <w:p w14:paraId="79E6A7F9" w14:textId="22A6C86A" w:rsidR="00D9297B" w:rsidRPr="000B3615" w:rsidRDefault="00D9297B" w:rsidP="007B77EA">
                <w:pPr>
                  <w:pStyle w:val="Titre2"/>
                  <w:keepNext w:val="0"/>
                  <w:keepLines w:val="0"/>
                  <w:widowControl w:val="0"/>
                  <w:spacing w:before="40"/>
                  <w:outlineLvl w:val="1"/>
                  <w:rPr>
                    <w:rFonts w:ascii="Overpass" w:hAnsi="Overpass"/>
                    <w:color w:val="auto"/>
                    <w:sz w:val="20"/>
                    <w:szCs w:val="20"/>
                  </w:rPr>
                </w:pPr>
                <w:bookmarkStart w:id="16" w:name="_Toc45523288"/>
                <w:r w:rsidRPr="000B3615">
                  <w:rPr>
                    <w:rFonts w:ascii="Overpass" w:hAnsi="Overpass"/>
                    <w:color w:val="auto"/>
                    <w:sz w:val="20"/>
                    <w:szCs w:val="20"/>
                  </w:rPr>
                  <w:t xml:space="preserve">Liste à </w:t>
                </w:r>
                <w:r w:rsidR="002E1F57" w:rsidRPr="000B3615">
                  <w:rPr>
                    <w:rFonts w:ascii="Overpass" w:hAnsi="Overpass"/>
                    <w:color w:val="auto"/>
                    <w:sz w:val="20"/>
                    <w:szCs w:val="20"/>
                  </w:rPr>
                  <w:t>numéros</w:t>
                </w:r>
                <w:bookmarkEnd w:id="16"/>
              </w:p>
            </w:tc>
          </w:tr>
          <w:tr w:rsidR="00D9297B" w14:paraId="212D1B86" w14:textId="77777777" w:rsidTr="00C0319C">
            <w:tc>
              <w:tcPr>
                <w:tcW w:w="1783" w:type="dxa"/>
                <w:tcBorders>
                  <w:top w:val="single" w:sz="4" w:space="0" w:color="FFFFFF" w:themeColor="background1"/>
                  <w:bottom w:val="nil"/>
                  <w:right w:val="nil"/>
                </w:tcBorders>
                <w:vAlign w:val="center"/>
              </w:tcPr>
              <w:p w14:paraId="0B5583DE" w14:textId="77777777" w:rsidR="00D9297B" w:rsidRPr="00C70F4A" w:rsidRDefault="002E1F57" w:rsidP="007B77EA">
                <w:pPr>
                  <w:pStyle w:val="Contenu"/>
                  <w:widowControl w:val="0"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G</w:t>
                </w:r>
                <w:r>
                  <w:rPr>
                    <w:rStyle w:val="15-InterligneCar"/>
                    <w:sz w:val="18"/>
                    <w:szCs w:val="18"/>
                  </w:rPr>
                  <w:t>ris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  <w:right w:val="nil"/>
                </w:tcBorders>
                <w:vAlign w:val="center"/>
              </w:tcPr>
              <w:p w14:paraId="6AB09C89" w14:textId="77777777" w:rsidR="00D9297B" w:rsidRPr="00C70F4A" w:rsidRDefault="002E1F57" w:rsidP="007B77EA">
                <w:pPr>
                  <w:pStyle w:val="Contenu"/>
                  <w:widowControl w:val="0"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N</w:t>
                </w:r>
                <w:r>
                  <w:rPr>
                    <w:rStyle w:val="15-InterligneCar"/>
                    <w:sz w:val="18"/>
                    <w:szCs w:val="18"/>
                  </w:rPr>
                  <w:t>oir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</w:tcBorders>
                <w:vAlign w:val="center"/>
              </w:tcPr>
              <w:p w14:paraId="14721927" w14:textId="77777777" w:rsidR="00D9297B" w:rsidRPr="00C70F4A" w:rsidRDefault="002E1F57" w:rsidP="007B77EA">
                <w:pPr>
                  <w:pStyle w:val="Contenu"/>
                  <w:widowControl w:val="0"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R</w:t>
                </w:r>
                <w:r>
                  <w:rPr>
                    <w:rStyle w:val="15-InterligneCar"/>
                    <w:sz w:val="18"/>
                    <w:szCs w:val="18"/>
                  </w:rPr>
                  <w:t>ouge</w:t>
                </w:r>
              </w:p>
            </w:tc>
            <w:tc>
              <w:tcPr>
                <w:tcW w:w="4117" w:type="dxa"/>
                <w:vMerge w:val="restart"/>
                <w:tcBorders>
                  <w:top w:val="single" w:sz="4" w:space="0" w:color="FFFFFF" w:themeColor="background1"/>
                </w:tcBorders>
              </w:tcPr>
              <w:p w14:paraId="783B976D" w14:textId="745AA677" w:rsidR="00D9297B" w:rsidRPr="00B02065" w:rsidRDefault="00D9297B" w:rsidP="007A5EC3">
                <w:pPr>
                  <w:pStyle w:val="Sansinterligne"/>
                  <w:widowControl w:val="0"/>
                  <w:spacing w:before="6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Créer une liste </w:t>
                </w:r>
                <w:r w:rsidR="002E1F57">
                  <w:rPr>
                    <w:rFonts w:ascii="Overpass Light" w:hAnsi="Overpass Light"/>
                    <w:sz w:val="20"/>
                    <w:szCs w:val="20"/>
                  </w:rPr>
                  <w:t>numérotée</w:t>
                </w:r>
              </w:p>
            </w:tc>
          </w:tr>
          <w:tr w:rsidR="00D9297B" w14:paraId="318D4CBB" w14:textId="77777777" w:rsidTr="00B91004">
            <w:tc>
              <w:tcPr>
                <w:tcW w:w="1783" w:type="dxa"/>
                <w:tcBorders>
                  <w:top w:val="nil"/>
                  <w:bottom w:val="single" w:sz="4" w:space="0" w:color="FFFFFF" w:themeColor="background1"/>
                  <w:right w:val="nil"/>
                </w:tcBorders>
              </w:tcPr>
              <w:p w14:paraId="5A859EF2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58375CD" wp14:editId="3F67F9D0">
                      <wp:extent cx="685714" cy="533333"/>
                      <wp:effectExtent l="0" t="0" r="635" b="635"/>
                      <wp:docPr id="19" name="Imag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4" w:space="0" w:color="FFFFFF" w:themeColor="background1"/>
                  <w:right w:val="nil"/>
                </w:tcBorders>
              </w:tcPr>
              <w:p w14:paraId="532F9DC1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EDD2DF9" wp14:editId="12E78738">
                      <wp:extent cx="685714" cy="533333"/>
                      <wp:effectExtent l="0" t="0" r="635" b="635"/>
                      <wp:docPr id="20" name="Imag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4" w:space="0" w:color="FFFFFF" w:themeColor="background1"/>
                </w:tcBorders>
              </w:tcPr>
              <w:p w14:paraId="64C3C7E8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A93A825" wp14:editId="573B1CF9">
                      <wp:extent cx="685714" cy="533333"/>
                      <wp:effectExtent l="0" t="0" r="635" b="635"/>
                      <wp:docPr id="21" name="Imag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117" w:type="dxa"/>
                <w:vMerge/>
                <w:tcBorders>
                  <w:bottom w:val="single" w:sz="4" w:space="0" w:color="FFFFFF" w:themeColor="background1"/>
                </w:tcBorders>
              </w:tcPr>
              <w:p w14:paraId="45D90478" w14:textId="77777777" w:rsidR="00D9297B" w:rsidRPr="00B02065" w:rsidRDefault="00D9297B" w:rsidP="007B77EA">
                <w:pPr>
                  <w:pStyle w:val="Sansinterligne"/>
                  <w:widowControl w:val="0"/>
                  <w:numPr>
                    <w:ilvl w:val="0"/>
                    <w:numId w:val="18"/>
                  </w:numPr>
                  <w:spacing w:before="20" w:after="2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</w:p>
            </w:tc>
          </w:tr>
          <w:tr w:rsidR="00D9297B" w14:paraId="75E55B36" w14:textId="77777777" w:rsidTr="00C0319C">
            <w:tc>
              <w:tcPr>
                <w:tcW w:w="9398" w:type="dxa"/>
                <w:gridSpan w:val="4"/>
                <w:tcBorders>
                  <w:top w:val="single" w:sz="4" w:space="0" w:color="FFFFFF" w:themeColor="background1"/>
                  <w:bottom w:val="single" w:sz="4" w:space="0" w:color="FFFFFF" w:themeColor="background1"/>
                </w:tcBorders>
                <w:shd w:val="clear" w:color="auto" w:fill="D9D9D9"/>
                <w:vAlign w:val="center"/>
              </w:tcPr>
              <w:p w14:paraId="14C5734F" w14:textId="3C1E4BA9" w:rsidR="00D9297B" w:rsidRPr="000B3615" w:rsidRDefault="00D9297B" w:rsidP="007B77EA">
                <w:pPr>
                  <w:pStyle w:val="Titre2"/>
                  <w:keepNext w:val="0"/>
                  <w:keepLines w:val="0"/>
                  <w:widowControl w:val="0"/>
                  <w:spacing w:before="40"/>
                  <w:outlineLvl w:val="1"/>
                  <w:rPr>
                    <w:rFonts w:ascii="Overpass" w:hAnsi="Overpass"/>
                    <w:color w:val="auto"/>
                    <w:sz w:val="20"/>
                    <w:szCs w:val="20"/>
                  </w:rPr>
                </w:pPr>
                <w:bookmarkStart w:id="17" w:name="_Toc45523289"/>
                <w:r w:rsidRPr="000B3615">
                  <w:rPr>
                    <w:rFonts w:ascii="Overpass" w:hAnsi="Overpass"/>
                    <w:color w:val="auto"/>
                    <w:sz w:val="20"/>
                    <w:szCs w:val="20"/>
                  </w:rPr>
                  <w:t xml:space="preserve">Liste à </w:t>
                </w:r>
                <w:r w:rsidR="002E1F57" w:rsidRPr="000B3615">
                  <w:rPr>
                    <w:rFonts w:ascii="Overpass" w:hAnsi="Overpass"/>
                    <w:color w:val="auto"/>
                    <w:sz w:val="20"/>
                    <w:szCs w:val="20"/>
                  </w:rPr>
                  <w:t>puces</w:t>
                </w:r>
                <w:bookmarkEnd w:id="17"/>
              </w:p>
            </w:tc>
          </w:tr>
          <w:tr w:rsidR="00D9297B" w14:paraId="57A89704" w14:textId="77777777" w:rsidTr="00C0319C">
            <w:tc>
              <w:tcPr>
                <w:tcW w:w="1783" w:type="dxa"/>
                <w:tcBorders>
                  <w:top w:val="single" w:sz="4" w:space="0" w:color="FFFFFF" w:themeColor="background1"/>
                  <w:bottom w:val="nil"/>
                  <w:right w:val="nil"/>
                </w:tcBorders>
                <w:vAlign w:val="center"/>
              </w:tcPr>
              <w:p w14:paraId="7AE92BB0" w14:textId="77777777" w:rsidR="00D9297B" w:rsidRPr="00C70F4A" w:rsidRDefault="002E1F57" w:rsidP="007B77EA">
                <w:pPr>
                  <w:pStyle w:val="Contenu"/>
                  <w:widowControl w:val="0"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G</w:t>
                </w:r>
                <w:r>
                  <w:rPr>
                    <w:rStyle w:val="15-InterligneCar"/>
                    <w:sz w:val="18"/>
                    <w:szCs w:val="18"/>
                  </w:rPr>
                  <w:t>ris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  <w:right w:val="nil"/>
                </w:tcBorders>
                <w:vAlign w:val="center"/>
              </w:tcPr>
              <w:p w14:paraId="5E3DEF8E" w14:textId="77777777" w:rsidR="00D9297B" w:rsidRPr="00C70F4A" w:rsidRDefault="002E1F57" w:rsidP="007B77EA">
                <w:pPr>
                  <w:pStyle w:val="Contenu"/>
                  <w:widowControl w:val="0"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N</w:t>
                </w:r>
                <w:r>
                  <w:rPr>
                    <w:rStyle w:val="15-InterligneCar"/>
                    <w:sz w:val="18"/>
                    <w:szCs w:val="18"/>
                  </w:rPr>
                  <w:t>oir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</w:tcBorders>
                <w:vAlign w:val="center"/>
              </w:tcPr>
              <w:p w14:paraId="091BF4BA" w14:textId="77777777" w:rsidR="00D9297B" w:rsidRPr="00C70F4A" w:rsidRDefault="002E1F57" w:rsidP="007B77EA">
                <w:pPr>
                  <w:pStyle w:val="Contenu"/>
                  <w:widowControl w:val="0"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R</w:t>
                </w:r>
                <w:r>
                  <w:rPr>
                    <w:rStyle w:val="15-InterligneCar"/>
                    <w:sz w:val="18"/>
                    <w:szCs w:val="18"/>
                  </w:rPr>
                  <w:t>ouge</w:t>
                </w:r>
              </w:p>
            </w:tc>
            <w:tc>
              <w:tcPr>
                <w:tcW w:w="4117" w:type="dxa"/>
                <w:vMerge w:val="restart"/>
                <w:tcBorders>
                  <w:top w:val="single" w:sz="4" w:space="0" w:color="FFFFFF" w:themeColor="background1"/>
                </w:tcBorders>
              </w:tcPr>
              <w:p w14:paraId="10884AC1" w14:textId="54B10BD4" w:rsidR="00D9297B" w:rsidRPr="00B02065" w:rsidRDefault="00D9297B" w:rsidP="00F47DF2">
                <w:pPr>
                  <w:pStyle w:val="Sansinterligne"/>
                  <w:widowControl w:val="0"/>
                  <w:spacing w:before="6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Créer une liste </w:t>
                </w:r>
                <w:r w:rsidR="002E1F57">
                  <w:rPr>
                    <w:rFonts w:ascii="Overpass Light" w:hAnsi="Overpass Light"/>
                    <w:sz w:val="20"/>
                    <w:szCs w:val="20"/>
                  </w:rPr>
                  <w:t>sans numérotation</w:t>
                </w:r>
              </w:p>
            </w:tc>
          </w:tr>
          <w:tr w:rsidR="00D9297B" w14:paraId="7FADFAED" w14:textId="77777777" w:rsidTr="00B91004">
            <w:tc>
              <w:tcPr>
                <w:tcW w:w="1783" w:type="dxa"/>
                <w:tcBorders>
                  <w:top w:val="nil"/>
                  <w:bottom w:val="single" w:sz="4" w:space="0" w:color="FFFFFF" w:themeColor="background1"/>
                  <w:right w:val="nil"/>
                </w:tcBorders>
              </w:tcPr>
              <w:p w14:paraId="79B66A89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5424EC0" wp14:editId="11D36E0D">
                      <wp:extent cx="685714" cy="533333"/>
                      <wp:effectExtent l="0" t="0" r="635" b="635"/>
                      <wp:docPr id="22" name="Imag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4" w:space="0" w:color="FFFFFF" w:themeColor="background1"/>
                  <w:right w:val="nil"/>
                </w:tcBorders>
              </w:tcPr>
              <w:p w14:paraId="66221429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D28578A" wp14:editId="7731AA48">
                      <wp:extent cx="685714" cy="533333"/>
                      <wp:effectExtent l="0" t="0" r="635" b="635"/>
                      <wp:docPr id="23" name="Image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4" w:space="0" w:color="FFFFFF" w:themeColor="background1"/>
                </w:tcBorders>
              </w:tcPr>
              <w:p w14:paraId="446C559E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2664945" wp14:editId="475E89E3">
                      <wp:extent cx="685714" cy="533333"/>
                      <wp:effectExtent l="0" t="0" r="635" b="635"/>
                      <wp:docPr id="24" name="Imag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117" w:type="dxa"/>
                <w:vMerge/>
                <w:tcBorders>
                  <w:bottom w:val="single" w:sz="4" w:space="0" w:color="FFFFFF" w:themeColor="background1"/>
                </w:tcBorders>
              </w:tcPr>
              <w:p w14:paraId="0B1D5762" w14:textId="77777777" w:rsidR="00D9297B" w:rsidRPr="00B02065" w:rsidRDefault="00D9297B" w:rsidP="007B77EA">
                <w:pPr>
                  <w:pStyle w:val="Sansinterligne"/>
                  <w:widowControl w:val="0"/>
                  <w:numPr>
                    <w:ilvl w:val="0"/>
                    <w:numId w:val="18"/>
                  </w:numPr>
                  <w:spacing w:before="20" w:after="2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</w:p>
            </w:tc>
          </w:tr>
          <w:tr w:rsidR="00D9297B" w14:paraId="67646F2B" w14:textId="77777777" w:rsidTr="00C0319C">
            <w:tc>
              <w:tcPr>
                <w:tcW w:w="9398" w:type="dxa"/>
                <w:gridSpan w:val="4"/>
                <w:tcBorders>
                  <w:top w:val="single" w:sz="4" w:space="0" w:color="FFFFFF" w:themeColor="background1"/>
                  <w:bottom w:val="single" w:sz="4" w:space="0" w:color="FFFFFF" w:themeColor="background1"/>
                </w:tcBorders>
                <w:shd w:val="clear" w:color="auto" w:fill="D9D9D9"/>
                <w:vAlign w:val="center"/>
              </w:tcPr>
              <w:p w14:paraId="50805C5E" w14:textId="544276E4" w:rsidR="00D9297B" w:rsidRPr="000B3615" w:rsidRDefault="00D9297B" w:rsidP="007B77EA">
                <w:pPr>
                  <w:pStyle w:val="Titre2"/>
                  <w:keepNext w:val="0"/>
                  <w:keepLines w:val="0"/>
                  <w:widowControl w:val="0"/>
                  <w:spacing w:before="40"/>
                  <w:outlineLvl w:val="1"/>
                  <w:rPr>
                    <w:rFonts w:ascii="Overpass" w:hAnsi="Overpass"/>
                    <w:color w:val="auto"/>
                    <w:sz w:val="20"/>
                    <w:szCs w:val="20"/>
                  </w:rPr>
                </w:pPr>
                <w:bookmarkStart w:id="18" w:name="_Toc45523290"/>
                <w:r w:rsidRPr="000B3615">
                  <w:rPr>
                    <w:rFonts w:ascii="Overpass" w:hAnsi="Overpass"/>
                    <w:color w:val="auto"/>
                    <w:sz w:val="20"/>
                    <w:szCs w:val="20"/>
                  </w:rPr>
                  <w:t>En-tête et Pied de page</w:t>
                </w:r>
                <w:bookmarkEnd w:id="18"/>
              </w:p>
            </w:tc>
          </w:tr>
          <w:tr w:rsidR="00D9297B" w14:paraId="720BD246" w14:textId="77777777" w:rsidTr="00C0319C">
            <w:tc>
              <w:tcPr>
                <w:tcW w:w="1783" w:type="dxa"/>
                <w:tcBorders>
                  <w:top w:val="single" w:sz="4" w:space="0" w:color="FFFFFF" w:themeColor="background1"/>
                  <w:bottom w:val="nil"/>
                  <w:right w:val="nil"/>
                </w:tcBorders>
                <w:vAlign w:val="center"/>
              </w:tcPr>
              <w:p w14:paraId="1309A97A" w14:textId="77777777" w:rsidR="00D9297B" w:rsidRPr="00C70F4A" w:rsidRDefault="00D9297B" w:rsidP="007B77EA">
                <w:pPr>
                  <w:pStyle w:val="Contenu"/>
                  <w:widowControl w:val="0"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 w:rsidRPr="00C70F4A"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En-tête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  <w:right w:val="nil"/>
                </w:tcBorders>
                <w:vAlign w:val="center"/>
              </w:tcPr>
              <w:p w14:paraId="74B77386" w14:textId="77777777" w:rsidR="00D9297B" w:rsidRPr="00C70F4A" w:rsidRDefault="00D9297B" w:rsidP="007B77EA">
                <w:pPr>
                  <w:pStyle w:val="Contenu"/>
                  <w:widowControl w:val="0"/>
                  <w:spacing w:before="20" w:after="2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 w:rsidRPr="00C70F4A"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  <w:t>Pied page</w:t>
                </w:r>
              </w:p>
            </w:tc>
            <w:tc>
              <w:tcPr>
                <w:tcW w:w="1749" w:type="dxa"/>
                <w:tcBorders>
                  <w:top w:val="single" w:sz="4" w:space="0" w:color="FFFFFF" w:themeColor="background1"/>
                  <w:left w:val="nil"/>
                  <w:bottom w:val="nil"/>
                </w:tcBorders>
                <w:vAlign w:val="center"/>
              </w:tcPr>
              <w:p w14:paraId="3CD7E373" w14:textId="77777777" w:rsidR="00D9297B" w:rsidRPr="00C70F4A" w:rsidRDefault="00D9297B" w:rsidP="007B77EA">
                <w:pPr>
                  <w:pStyle w:val="Contenu"/>
                  <w:widowControl w:val="0"/>
                  <w:spacing w:before="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</w:p>
            </w:tc>
            <w:tc>
              <w:tcPr>
                <w:tcW w:w="4117" w:type="dxa"/>
                <w:vMerge w:val="restart"/>
                <w:tcBorders>
                  <w:top w:val="single" w:sz="4" w:space="0" w:color="FFFFFF" w:themeColor="background1"/>
                </w:tcBorders>
              </w:tcPr>
              <w:p w14:paraId="413D91B6" w14:textId="5A0613E8" w:rsidR="00D9297B" w:rsidRPr="00B02065" w:rsidRDefault="00D9297B" w:rsidP="007A5EC3">
                <w:pPr>
                  <w:pStyle w:val="Sansinterligne"/>
                  <w:widowControl w:val="0"/>
                  <w:spacing w:before="60" w:after="60"/>
                  <w:rPr>
                    <w:rFonts w:ascii="Overpass Light" w:hAnsi="Overpass Light"/>
                    <w:sz w:val="20"/>
                    <w:szCs w:val="20"/>
                  </w:rPr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Répéter des contenus 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 xml:space="preserve">dans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chaque</w:t>
                </w:r>
                <w:r w:rsidR="00C42108">
                  <w:rPr>
                    <w:rFonts w:ascii="Overpass Light" w:hAnsi="Overpass Light"/>
                    <w:sz w:val="20"/>
                    <w:szCs w:val="20"/>
                  </w:rPr>
                  <w:t xml:space="preserve">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page 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 xml:space="preserve">d’un document,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tels que </w:t>
                </w:r>
                <w:r w:rsidR="000C118D">
                  <w:rPr>
                    <w:rFonts w:ascii="Overpass Light" w:hAnsi="Overpass Light"/>
                    <w:sz w:val="20"/>
                    <w:szCs w:val="20"/>
                  </w:rPr>
                  <w:t xml:space="preserve">le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titre </w:t>
                </w:r>
                <w:r w:rsidR="000C118D">
                  <w:rPr>
                    <w:rFonts w:ascii="Overpass Light" w:hAnsi="Overpass Light"/>
                    <w:sz w:val="20"/>
                    <w:szCs w:val="20"/>
                  </w:rPr>
                  <w:t xml:space="preserve">de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document, </w:t>
                </w:r>
                <w:r w:rsidR="000C118D">
                  <w:rPr>
                    <w:rFonts w:ascii="Overpass Light" w:hAnsi="Overpass Light"/>
                    <w:sz w:val="20"/>
                    <w:szCs w:val="20"/>
                  </w:rPr>
                  <w:t xml:space="preserve">le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titre </w:t>
                </w:r>
                <w:r w:rsidR="000C118D">
                  <w:rPr>
                    <w:rFonts w:ascii="Overpass Light" w:hAnsi="Overpass Light"/>
                    <w:sz w:val="20"/>
                    <w:szCs w:val="20"/>
                  </w:rPr>
                  <w:t xml:space="preserve">de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section, </w:t>
                </w:r>
                <w:r w:rsidR="000C118D">
                  <w:rPr>
                    <w:rFonts w:ascii="Overpass Light" w:hAnsi="Overpass Light"/>
                    <w:sz w:val="20"/>
                    <w:szCs w:val="20"/>
                  </w:rPr>
                  <w:t xml:space="preserve">la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 xml:space="preserve">date, </w:t>
                </w:r>
                <w:r w:rsidR="000C118D">
                  <w:rPr>
                    <w:rFonts w:ascii="Overpass Light" w:hAnsi="Overpass Light"/>
                    <w:sz w:val="20"/>
                    <w:szCs w:val="20"/>
                  </w:rPr>
                  <w:t xml:space="preserve">la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version du document</w:t>
                </w:r>
                <w:r w:rsidR="00AB7B56">
                  <w:rPr>
                    <w:rFonts w:ascii="Overpass Light" w:hAnsi="Overpass Light"/>
                    <w:sz w:val="20"/>
                    <w:szCs w:val="20"/>
                  </w:rPr>
                  <w:t xml:space="preserve"> et </w:t>
                </w:r>
                <w:r w:rsidR="000C118D">
                  <w:rPr>
                    <w:rFonts w:ascii="Overpass Light" w:hAnsi="Overpass Light"/>
                    <w:sz w:val="20"/>
                    <w:szCs w:val="20"/>
                  </w:rPr>
                  <w:t xml:space="preserve">les </w:t>
                </w:r>
                <w:r>
                  <w:rPr>
                    <w:rFonts w:ascii="Overpass Light" w:hAnsi="Overpass Light"/>
                    <w:sz w:val="20"/>
                    <w:szCs w:val="20"/>
                  </w:rPr>
                  <w:t>numéros de page</w:t>
                </w:r>
              </w:p>
            </w:tc>
          </w:tr>
          <w:tr w:rsidR="00D9297B" w14:paraId="37FB7E62" w14:textId="77777777" w:rsidTr="00B91004">
            <w:tc>
              <w:tcPr>
                <w:tcW w:w="1783" w:type="dxa"/>
                <w:tcBorders>
                  <w:top w:val="nil"/>
                  <w:bottom w:val="single" w:sz="4" w:space="0" w:color="FFFFFF" w:themeColor="background1"/>
                  <w:right w:val="nil"/>
                </w:tcBorders>
              </w:tcPr>
              <w:p w14:paraId="4A8EBB7E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8311BB3" wp14:editId="10DC9B84">
                      <wp:extent cx="685714" cy="533333"/>
                      <wp:effectExtent l="0" t="0" r="635" b="635"/>
                      <wp:docPr id="18" name="Imag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4" w:space="0" w:color="FFFFFF" w:themeColor="background1"/>
                  <w:right w:val="nil"/>
                </w:tcBorders>
              </w:tcPr>
              <w:p w14:paraId="60BBB88C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2297379" wp14:editId="7A46C674">
                      <wp:extent cx="685714" cy="533333"/>
                      <wp:effectExtent l="0" t="0" r="635" b="635"/>
                      <wp:docPr id="45" name="Image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749" w:type="dxa"/>
                <w:tcBorders>
                  <w:top w:val="nil"/>
                  <w:left w:val="nil"/>
                  <w:bottom w:val="single" w:sz="4" w:space="0" w:color="FFFFFF" w:themeColor="background1"/>
                </w:tcBorders>
              </w:tcPr>
              <w:p w14:paraId="1CA3C2A8" w14:textId="77777777" w:rsidR="00D9297B" w:rsidRPr="00316B20" w:rsidRDefault="00D9297B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</w:p>
            </w:tc>
            <w:tc>
              <w:tcPr>
                <w:tcW w:w="4117" w:type="dxa"/>
                <w:vMerge/>
                <w:tcBorders>
                  <w:bottom w:val="single" w:sz="4" w:space="0" w:color="FFFFFF" w:themeColor="background1"/>
                </w:tcBorders>
              </w:tcPr>
              <w:p w14:paraId="516F5ACE" w14:textId="77777777" w:rsidR="00D9297B" w:rsidRPr="00B02065" w:rsidRDefault="00D9297B" w:rsidP="007B77EA">
                <w:pPr>
                  <w:pStyle w:val="Sansinterligne"/>
                  <w:widowControl w:val="0"/>
                  <w:numPr>
                    <w:ilvl w:val="0"/>
                    <w:numId w:val="18"/>
                  </w:numPr>
                  <w:spacing w:before="20" w:after="20"/>
                  <w:ind w:left="170" w:hanging="170"/>
                  <w:rPr>
                    <w:rFonts w:ascii="Overpass Light" w:hAnsi="Overpass Light"/>
                    <w:sz w:val="20"/>
                    <w:szCs w:val="20"/>
                  </w:rPr>
                </w:pPr>
              </w:p>
            </w:tc>
          </w:tr>
          <w:tr w:rsidR="00D9297B" w14:paraId="2A66D0F4" w14:textId="77777777" w:rsidTr="00C0319C">
            <w:tc>
              <w:tcPr>
                <w:tcW w:w="9398" w:type="dxa"/>
                <w:gridSpan w:val="4"/>
                <w:tcBorders>
                  <w:top w:val="single" w:sz="4" w:space="0" w:color="FFFFFF" w:themeColor="background1"/>
                  <w:bottom w:val="single" w:sz="4" w:space="0" w:color="FFFFFF" w:themeColor="background1"/>
                </w:tcBorders>
                <w:shd w:val="clear" w:color="auto" w:fill="D9D9D9"/>
                <w:vAlign w:val="center"/>
              </w:tcPr>
              <w:p w14:paraId="462C3E82" w14:textId="46445129" w:rsidR="00D9297B" w:rsidRPr="000B3615" w:rsidRDefault="00D9297B" w:rsidP="00EB1DBD">
                <w:pPr>
                  <w:pStyle w:val="Titre2"/>
                  <w:keepLines w:val="0"/>
                  <w:spacing w:before="40"/>
                  <w:outlineLvl w:val="1"/>
                  <w:rPr>
                    <w:rFonts w:ascii="Overpass" w:hAnsi="Overpass"/>
                    <w:color w:val="auto"/>
                    <w:sz w:val="20"/>
                    <w:szCs w:val="20"/>
                  </w:rPr>
                </w:pPr>
                <w:bookmarkStart w:id="19" w:name="_Toc45523291"/>
                <w:r w:rsidRPr="000B3615">
                  <w:rPr>
                    <w:rFonts w:ascii="Overpass" w:hAnsi="Overpass"/>
                    <w:color w:val="auto"/>
                    <w:sz w:val="20"/>
                    <w:szCs w:val="20"/>
                  </w:rPr>
                  <w:lastRenderedPageBreak/>
                  <w:t>Citation</w:t>
                </w:r>
                <w:bookmarkEnd w:id="19"/>
              </w:p>
            </w:tc>
          </w:tr>
          <w:tr w:rsidR="00D9297B" w14:paraId="3015F760" w14:textId="77777777" w:rsidTr="00B91004">
            <w:tc>
              <w:tcPr>
                <w:tcW w:w="1783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nil"/>
                </w:tcBorders>
              </w:tcPr>
              <w:p w14:paraId="456ADE4E" w14:textId="77777777" w:rsidR="00D9297B" w:rsidRPr="00316B20" w:rsidRDefault="006F2223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91252EC" wp14:editId="0838567E">
                      <wp:extent cx="685714" cy="533333"/>
                      <wp:effectExtent l="0" t="0" r="635" b="635"/>
                      <wp:docPr id="46" name="Image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714" cy="5333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498" w:type="dxa"/>
                <w:gridSpan w:val="2"/>
                <w:tcBorders>
                  <w:top w:val="single" w:sz="4" w:space="0" w:color="FFFFFF" w:themeColor="background1"/>
                  <w:left w:val="nil"/>
                  <w:bottom w:val="single" w:sz="4" w:space="0" w:color="FFFFFF" w:themeColor="background1"/>
                </w:tcBorders>
              </w:tcPr>
              <w:p w14:paraId="2FDF42FC" w14:textId="77777777" w:rsidR="00D9297B" w:rsidRDefault="00D9297B" w:rsidP="007B77EA">
                <w:pPr>
                  <w:widowControl w:val="0"/>
                  <w:spacing w:before="60" w:after="60"/>
                  <w:rPr>
                    <w:rStyle w:val="15-InterligneCar"/>
                    <w:rFonts w:ascii="Overpass Light" w:hAnsi="Overpass Light"/>
                    <w:sz w:val="20"/>
                  </w:rPr>
                </w:pPr>
                <w:r>
                  <w:rPr>
                    <w:rStyle w:val="15-InterligneCar"/>
                    <w:rFonts w:ascii="Overpass Light" w:hAnsi="Overpass Light"/>
                    <w:sz w:val="20"/>
                  </w:rPr>
                  <w:t>Exemple :</w:t>
                </w:r>
              </w:p>
              <w:p w14:paraId="23197F90" w14:textId="77777777" w:rsidR="00D9297B" w:rsidRPr="003B047F" w:rsidRDefault="002E1F57" w:rsidP="007B77EA">
                <w:pPr>
                  <w:pStyle w:val="Contenu"/>
                  <w:widowControl w:val="0"/>
                  <w:spacing w:before="60" w:after="60"/>
                  <w:rPr>
                    <w:sz w:val="20"/>
                    <w:szCs w:val="20"/>
                  </w:rPr>
                </w:pPr>
                <w:r w:rsidRPr="003B047F">
                  <w:rPr>
                    <w:rStyle w:val="CitationCar"/>
                    <w:sz w:val="20"/>
                    <w:szCs w:val="20"/>
                  </w:rPr>
                  <w:t>La vie, c’est la communication de proche en proche.</w:t>
                </w:r>
              </w:p>
            </w:tc>
            <w:tc>
              <w:tcPr>
                <w:tcW w:w="4117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</w:tcBorders>
              </w:tcPr>
              <w:p w14:paraId="243F6BC4" w14:textId="7D34F6D4" w:rsidR="00D9297B" w:rsidRPr="00807DAA" w:rsidRDefault="00D9297B" w:rsidP="007A5EC3">
                <w:pPr>
                  <w:pStyle w:val="Sansinterligne"/>
                  <w:widowControl w:val="0"/>
                  <w:spacing w:before="60" w:after="60"/>
                  <w:rPr>
                    <w:rFonts w:ascii="Overpass Light" w:hAnsi="Overpass Light"/>
                    <w:sz w:val="20"/>
                    <w:szCs w:val="20"/>
                  </w:rPr>
                </w:pPr>
                <w:r w:rsidRPr="00807DAA">
                  <w:rPr>
                    <w:rFonts w:ascii="Overpass Light" w:hAnsi="Overpass Light"/>
                    <w:sz w:val="20"/>
                    <w:szCs w:val="20"/>
                  </w:rPr>
                  <w:t>Mettre en évidence une citatio</w:t>
                </w:r>
                <w:r w:rsidR="00807DAA">
                  <w:rPr>
                    <w:rFonts w:ascii="Overpass Light" w:hAnsi="Overpass Light"/>
                    <w:sz w:val="20"/>
                    <w:szCs w:val="20"/>
                  </w:rPr>
                  <w:t>n</w:t>
                </w:r>
                <w:r w:rsidR="003B047F">
                  <w:rPr>
                    <w:rFonts w:ascii="Overpass Light" w:hAnsi="Overpass Light"/>
                    <w:sz w:val="20"/>
                    <w:szCs w:val="20"/>
                  </w:rPr>
                  <w:t xml:space="preserve">, </w:t>
                </w:r>
                <w:r w:rsidR="00807DAA" w:rsidRPr="00807DAA">
                  <w:rPr>
                    <w:rFonts w:ascii="Overpass Light" w:hAnsi="Overpass Light"/>
                    <w:sz w:val="20"/>
                    <w:szCs w:val="20"/>
                  </w:rPr>
                  <w:t xml:space="preserve">une phrase </w:t>
                </w:r>
                <w:r w:rsidR="003B047F">
                  <w:rPr>
                    <w:rFonts w:ascii="Overpass Light" w:hAnsi="Overpass Light"/>
                    <w:sz w:val="20"/>
                    <w:szCs w:val="20"/>
                  </w:rPr>
                  <w:t xml:space="preserve">ou un paragraphe </w:t>
                </w:r>
                <w:r w:rsidR="00807DAA" w:rsidRPr="00807DAA">
                  <w:rPr>
                    <w:rFonts w:ascii="Overpass Light" w:hAnsi="Overpass Light"/>
                    <w:sz w:val="20"/>
                    <w:szCs w:val="20"/>
                  </w:rPr>
                  <w:t>de plus de deux lignes</w:t>
                </w:r>
              </w:p>
            </w:tc>
          </w:tr>
          <w:tr w:rsidR="00D9297B" w14:paraId="3E36342F" w14:textId="77777777" w:rsidTr="00C0319C">
            <w:tc>
              <w:tcPr>
                <w:tcW w:w="9398" w:type="dxa"/>
                <w:gridSpan w:val="4"/>
                <w:tcBorders>
                  <w:top w:val="single" w:sz="4" w:space="0" w:color="FFFFFF" w:themeColor="background1"/>
                  <w:bottom w:val="single" w:sz="4" w:space="0" w:color="FFFFFF" w:themeColor="background1"/>
                </w:tcBorders>
                <w:shd w:val="clear" w:color="auto" w:fill="D9D9D9"/>
                <w:vAlign w:val="center"/>
              </w:tcPr>
              <w:p w14:paraId="55BFE80E" w14:textId="10CDFF4B" w:rsidR="00D9297B" w:rsidRPr="000B3615" w:rsidRDefault="00D9297B" w:rsidP="007B77EA">
                <w:pPr>
                  <w:pStyle w:val="Titre2"/>
                  <w:keepNext w:val="0"/>
                  <w:keepLines w:val="0"/>
                  <w:widowControl w:val="0"/>
                  <w:spacing w:before="40"/>
                  <w:outlineLvl w:val="1"/>
                  <w:rPr>
                    <w:rFonts w:ascii="Overpass" w:hAnsi="Overpass"/>
                    <w:color w:val="auto"/>
                    <w:sz w:val="20"/>
                    <w:szCs w:val="20"/>
                  </w:rPr>
                </w:pPr>
                <w:bookmarkStart w:id="20" w:name="_Toc45523292"/>
                <w:r w:rsidRPr="000B3615">
                  <w:rPr>
                    <w:rFonts w:ascii="Overpass" w:hAnsi="Overpass"/>
                    <w:color w:val="auto"/>
                    <w:sz w:val="20"/>
                    <w:szCs w:val="20"/>
                  </w:rPr>
                  <w:t>Notes de bas de page</w:t>
                </w:r>
                <w:bookmarkEnd w:id="20"/>
              </w:p>
            </w:tc>
          </w:tr>
          <w:tr w:rsidR="00D9297B" w14:paraId="02D7AB70" w14:textId="77777777" w:rsidTr="00B91004">
            <w:tc>
              <w:tcPr>
                <w:tcW w:w="1783" w:type="dxa"/>
                <w:tcBorders>
                  <w:top w:val="single" w:sz="4" w:space="0" w:color="FFFFFF" w:themeColor="background1"/>
                  <w:right w:val="nil"/>
                </w:tcBorders>
              </w:tcPr>
              <w:p w14:paraId="407CB369" w14:textId="77777777" w:rsidR="00D9297B" w:rsidRPr="00316B20" w:rsidRDefault="00D9297B" w:rsidP="007B77EA">
                <w:pPr>
                  <w:pStyle w:val="Contenu"/>
                  <w:widowControl w:val="0"/>
                  <w:spacing w:before="40" w:after="60"/>
                  <w:jc w:val="center"/>
                  <w:rPr>
                    <w:rStyle w:val="15-InterligneCar"/>
                    <w:rFonts w:ascii="Overpass Light" w:hAnsi="Overpass Light"/>
                    <w:sz w:val="18"/>
                    <w:szCs w:val="18"/>
                  </w:rPr>
                </w:pPr>
                <w:r w:rsidRPr="00316B20">
                  <w:rPr>
                    <w:rStyle w:val="15-InterligneCar"/>
                    <w:rFonts w:ascii="Overpass Light" w:hAnsi="Overpass Light"/>
                    <w:noProof/>
                    <w:sz w:val="18"/>
                    <w:szCs w:val="18"/>
                  </w:rPr>
                  <w:drawing>
                    <wp:inline distT="0" distB="0" distL="0" distR="0" wp14:anchorId="71CF7A5B" wp14:editId="745AC71C">
                      <wp:extent cx="857143" cy="695238"/>
                      <wp:effectExtent l="0" t="0" r="635" b="0"/>
                      <wp:docPr id="61" name="Image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143" cy="6952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498" w:type="dxa"/>
                <w:gridSpan w:val="2"/>
                <w:tcBorders>
                  <w:top w:val="single" w:sz="4" w:space="0" w:color="FFFFFF" w:themeColor="background1"/>
                  <w:left w:val="nil"/>
                </w:tcBorders>
              </w:tcPr>
              <w:p w14:paraId="6FC857FA" w14:textId="45496868" w:rsidR="00D9297B" w:rsidRPr="003B047F" w:rsidRDefault="00B91004" w:rsidP="007A5EC3">
                <w:pPr>
                  <w:spacing w:before="60" w:after="60"/>
                  <w:rPr>
                    <w:rFonts w:ascii="Overpass Light" w:hAnsi="Overpass Light"/>
                    <w:sz w:val="20"/>
                  </w:rPr>
                </w:pPr>
                <w:r>
                  <w:rPr>
                    <w:rFonts w:ascii="Overpass Light" w:eastAsiaTheme="minorEastAsia" w:hAnsi="Overpass Light"/>
                    <w:sz w:val="20"/>
                  </w:rPr>
                  <w:t xml:space="preserve">Choisir </w:t>
                </w:r>
                <w:r w:rsidR="00D9297B" w:rsidRPr="00B91004">
                  <w:rPr>
                    <w:rFonts w:ascii="Overpass Light" w:eastAsiaTheme="minorEastAsia" w:hAnsi="Overpass Light"/>
                    <w:b/>
                    <w:bCs w:val="0"/>
                    <w:sz w:val="20"/>
                  </w:rPr>
                  <w:t>Références</w:t>
                </w:r>
                <w:r w:rsidR="00D9297B" w:rsidRPr="003B047F">
                  <w:rPr>
                    <w:rFonts w:ascii="Overpass Light" w:eastAsiaTheme="minorEastAsia" w:hAnsi="Overpass Light"/>
                    <w:sz w:val="20"/>
                  </w:rPr>
                  <w:t xml:space="preserve"> </w:t>
                </w:r>
                <w:r w:rsidR="00D9297B" w:rsidRPr="003B047F">
                  <w:rPr>
                    <w:rStyle w:val="normaltextrun"/>
                    <w:rFonts w:ascii="Overpass Light" w:eastAsiaTheme="majorEastAsia" w:hAnsi="Overpass Light" w:cs="Arial"/>
                    <w:color w:val="4D4D4D"/>
                    <w:position w:val="-2"/>
                    <w:sz w:val="20"/>
                  </w:rPr>
                  <w:t xml:space="preserve">&gt; </w:t>
                </w:r>
                <w:r w:rsidR="00D9297B" w:rsidRPr="00B91004">
                  <w:rPr>
                    <w:rFonts w:ascii="Overpass Light" w:eastAsiaTheme="minorEastAsia" w:hAnsi="Overpass Light"/>
                    <w:b/>
                    <w:bCs w:val="0"/>
                    <w:sz w:val="20"/>
                  </w:rPr>
                  <w:t>Insérer une note de bas de page</w:t>
                </w:r>
              </w:p>
            </w:tc>
            <w:tc>
              <w:tcPr>
                <w:tcW w:w="4117" w:type="dxa"/>
                <w:tcBorders>
                  <w:top w:val="single" w:sz="4" w:space="0" w:color="FFFFFF" w:themeColor="background1"/>
                </w:tcBorders>
              </w:tcPr>
              <w:p w14:paraId="297FC088" w14:textId="77777777" w:rsidR="00AB7B56" w:rsidRPr="00AB7B56" w:rsidRDefault="00AB7B56" w:rsidP="007A5EC3">
                <w:pPr>
                  <w:pStyle w:val="Sansinterligne"/>
                  <w:widowControl w:val="0"/>
                  <w:numPr>
                    <w:ilvl w:val="0"/>
                    <w:numId w:val="18"/>
                  </w:numPr>
                  <w:spacing w:before="60"/>
                  <w:ind w:left="170" w:hanging="170"/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>Insérer une note de bas de page</w:t>
                </w:r>
              </w:p>
              <w:p w14:paraId="73E40DF9" w14:textId="7CF9461F" w:rsidR="003B047F" w:rsidRPr="003B047F" w:rsidRDefault="00AB7B56" w:rsidP="007A5EC3">
                <w:pPr>
                  <w:pStyle w:val="Sansinterligne"/>
                  <w:widowControl w:val="0"/>
                  <w:numPr>
                    <w:ilvl w:val="0"/>
                    <w:numId w:val="18"/>
                  </w:numPr>
                  <w:spacing w:before="20"/>
                  <w:ind w:left="170" w:hanging="170"/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>Ajouter des r</w:t>
                </w:r>
                <w:r w:rsidR="00D9297B" w:rsidRPr="00B35264">
                  <w:rPr>
                    <w:rFonts w:ascii="Overpass Light" w:hAnsi="Overpass Light"/>
                    <w:sz w:val="20"/>
                    <w:szCs w:val="20"/>
                  </w:rPr>
                  <w:t>éférences</w:t>
                </w:r>
              </w:p>
              <w:p w14:paraId="0EF908EA" w14:textId="5E74CCDF" w:rsidR="00D9297B" w:rsidRPr="000E7DFE" w:rsidRDefault="00AB7B56" w:rsidP="007A5EC3">
                <w:pPr>
                  <w:pStyle w:val="Sansinterligne"/>
                  <w:widowControl w:val="0"/>
                  <w:numPr>
                    <w:ilvl w:val="0"/>
                    <w:numId w:val="18"/>
                  </w:numPr>
                  <w:spacing w:before="20" w:after="60"/>
                  <w:ind w:left="170" w:hanging="170"/>
                </w:pPr>
                <w:r>
                  <w:rPr>
                    <w:rFonts w:ascii="Overpass Light" w:hAnsi="Overpass Light"/>
                    <w:sz w:val="20"/>
                    <w:szCs w:val="20"/>
                  </w:rPr>
                  <w:t>Inclure des n</w:t>
                </w:r>
                <w:r w:rsidR="00D9297B" w:rsidRPr="003B047F">
                  <w:rPr>
                    <w:rFonts w:ascii="Overpass Light" w:hAnsi="Overpass Light"/>
                    <w:sz w:val="20"/>
                    <w:szCs w:val="20"/>
                  </w:rPr>
                  <w:t>otes bibliographiques</w:t>
                </w:r>
              </w:p>
            </w:tc>
          </w:tr>
        </w:tbl>
        <w:p w14:paraId="602CBBC4" w14:textId="1C0A1E1B" w:rsidR="00D9297B" w:rsidRPr="00890929" w:rsidRDefault="00D9297B" w:rsidP="00EB1DBD">
          <w:pPr>
            <w:pStyle w:val="Titre1"/>
            <w:keepNext w:val="0"/>
            <w:keepLines w:val="0"/>
            <w:rPr>
              <w:sz w:val="40"/>
              <w:szCs w:val="40"/>
            </w:rPr>
          </w:pPr>
          <w:bookmarkStart w:id="21" w:name="_Toc45523293"/>
          <w:r w:rsidRPr="00890929">
            <w:rPr>
              <w:sz w:val="40"/>
              <w:szCs w:val="40"/>
            </w:rPr>
            <w:t>Tableau</w:t>
          </w:r>
          <w:bookmarkEnd w:id="21"/>
        </w:p>
        <w:p w14:paraId="2F2C2E30" w14:textId="77777777" w:rsidR="00D9297B" w:rsidRPr="00F9291F" w:rsidRDefault="00D9297B" w:rsidP="00D9297B">
          <w:pPr>
            <w:pStyle w:val="Paragraphe"/>
            <w:spacing w:before="120" w:after="120"/>
            <w:rPr>
              <w:color w:val="404040"/>
            </w:rPr>
          </w:pPr>
          <w:r w:rsidRPr="00F9291F">
            <w:rPr>
              <w:color w:val="404040"/>
            </w:rPr>
            <w:t xml:space="preserve">Voici un exemple de tableau simple aux couleurs de l’Université Laval. </w:t>
          </w:r>
        </w:p>
        <w:tbl>
          <w:tblPr>
            <w:tblStyle w:val="Grilledutableau"/>
            <w:tblW w:w="0" w:type="auto"/>
            <w:jc w:val="center"/>
            <w:tbl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  <w:insideH w:val="single" w:sz="2" w:space="0" w:color="BFBFBF" w:themeColor="background1" w:themeShade="BF"/>
              <w:insideV w:val="single" w:sz="2" w:space="0" w:color="BFBFBF" w:themeColor="background1" w:themeShade="BF"/>
            </w:tblBorders>
            <w:tblLook w:val="04A0" w:firstRow="1" w:lastRow="0" w:firstColumn="1" w:lastColumn="0" w:noHBand="0" w:noVBand="1"/>
          </w:tblPr>
          <w:tblGrid>
            <w:gridCol w:w="1139"/>
            <w:gridCol w:w="1192"/>
            <w:gridCol w:w="1190"/>
            <w:gridCol w:w="1189"/>
            <w:gridCol w:w="1198"/>
            <w:gridCol w:w="1189"/>
            <w:gridCol w:w="1172"/>
          </w:tblGrid>
          <w:tr w:rsidR="00D9297B" w:rsidRPr="005F336C" w14:paraId="692DD6C3" w14:textId="77777777" w:rsidTr="00C0319C">
            <w:trPr>
              <w:jc w:val="center"/>
            </w:trPr>
            <w:tc>
              <w:tcPr>
                <w:tcW w:w="0" w:type="auto"/>
                <w:shd w:val="clear" w:color="auto" w:fill="E30513"/>
                <w:vAlign w:val="center"/>
              </w:tcPr>
              <w:p w14:paraId="4CF4B510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b/>
                    <w:bCs w:val="0"/>
                    <w:color w:val="FFFFFF" w:themeColor="background1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b/>
                    <w:color w:val="FFFFFF" w:themeColor="background1"/>
                    <w:sz w:val="20"/>
                    <w:szCs w:val="20"/>
                  </w:rPr>
                  <w:t>Colonne 1</w:t>
                </w:r>
              </w:p>
            </w:tc>
            <w:tc>
              <w:tcPr>
                <w:tcW w:w="0" w:type="auto"/>
                <w:shd w:val="clear" w:color="auto" w:fill="E30513"/>
                <w:vAlign w:val="center"/>
              </w:tcPr>
              <w:p w14:paraId="62D3078B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b/>
                    <w:bCs w:val="0"/>
                    <w:color w:val="FFFFFF" w:themeColor="background1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b/>
                    <w:color w:val="FFFFFF" w:themeColor="background1"/>
                    <w:sz w:val="20"/>
                    <w:szCs w:val="20"/>
                  </w:rPr>
                  <w:t>Colonne 2</w:t>
                </w:r>
              </w:p>
            </w:tc>
            <w:tc>
              <w:tcPr>
                <w:tcW w:w="0" w:type="auto"/>
                <w:shd w:val="clear" w:color="auto" w:fill="E30513"/>
                <w:vAlign w:val="center"/>
              </w:tcPr>
              <w:p w14:paraId="54D54C71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b/>
                    <w:bCs w:val="0"/>
                    <w:color w:val="FFFFFF" w:themeColor="background1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b/>
                    <w:color w:val="FFFFFF" w:themeColor="background1"/>
                    <w:sz w:val="20"/>
                    <w:szCs w:val="20"/>
                  </w:rPr>
                  <w:t>Colonne 3</w:t>
                </w:r>
              </w:p>
            </w:tc>
            <w:tc>
              <w:tcPr>
                <w:tcW w:w="0" w:type="auto"/>
                <w:shd w:val="clear" w:color="auto" w:fill="E30513"/>
                <w:vAlign w:val="center"/>
              </w:tcPr>
              <w:p w14:paraId="15E268F0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b/>
                    <w:bCs w:val="0"/>
                    <w:color w:val="FFFFFF" w:themeColor="background1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b/>
                    <w:color w:val="FFFFFF" w:themeColor="background1"/>
                    <w:sz w:val="20"/>
                    <w:szCs w:val="20"/>
                  </w:rPr>
                  <w:t>Colonne 4</w:t>
                </w:r>
              </w:p>
            </w:tc>
            <w:tc>
              <w:tcPr>
                <w:tcW w:w="0" w:type="auto"/>
                <w:shd w:val="clear" w:color="auto" w:fill="E30513"/>
                <w:vAlign w:val="center"/>
              </w:tcPr>
              <w:p w14:paraId="29E08985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b/>
                    <w:bCs w:val="0"/>
                    <w:color w:val="FFFFFF" w:themeColor="background1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b/>
                    <w:color w:val="FFFFFF" w:themeColor="background1"/>
                    <w:sz w:val="20"/>
                    <w:szCs w:val="20"/>
                  </w:rPr>
                  <w:t>Colonne 5</w:t>
                </w:r>
              </w:p>
            </w:tc>
            <w:tc>
              <w:tcPr>
                <w:tcW w:w="0" w:type="auto"/>
                <w:shd w:val="clear" w:color="auto" w:fill="E30513"/>
                <w:vAlign w:val="center"/>
              </w:tcPr>
              <w:p w14:paraId="26086DFD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b/>
                    <w:bCs w:val="0"/>
                    <w:color w:val="FFFFFF" w:themeColor="background1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b/>
                    <w:color w:val="FFFFFF" w:themeColor="background1"/>
                    <w:sz w:val="20"/>
                    <w:szCs w:val="20"/>
                  </w:rPr>
                  <w:t>Colonne 6</w:t>
                </w:r>
              </w:p>
            </w:tc>
            <w:tc>
              <w:tcPr>
                <w:tcW w:w="0" w:type="auto"/>
                <w:shd w:val="clear" w:color="auto" w:fill="E30513"/>
                <w:vAlign w:val="center"/>
              </w:tcPr>
              <w:p w14:paraId="2C703F01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b/>
                    <w:bCs w:val="0"/>
                    <w:color w:val="FFFFFF" w:themeColor="background1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b/>
                    <w:color w:val="FFFFFF" w:themeColor="background1"/>
                    <w:sz w:val="20"/>
                    <w:szCs w:val="20"/>
                  </w:rPr>
                  <w:t>Colonne 7</w:t>
                </w:r>
              </w:p>
            </w:tc>
          </w:tr>
          <w:tr w:rsidR="00D9297B" w:rsidRPr="005F336C" w14:paraId="487185B0" w14:textId="77777777" w:rsidTr="00C0319C">
            <w:trPr>
              <w:jc w:val="center"/>
            </w:trPr>
            <w:tc>
              <w:tcPr>
                <w:tcW w:w="0" w:type="auto"/>
                <w:vAlign w:val="center"/>
              </w:tcPr>
              <w:p w14:paraId="1E94E908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1A</w:t>
                </w:r>
              </w:p>
            </w:tc>
            <w:tc>
              <w:tcPr>
                <w:tcW w:w="0" w:type="auto"/>
                <w:vAlign w:val="center"/>
              </w:tcPr>
              <w:p w14:paraId="51BCAADA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2A</w:t>
                </w:r>
              </w:p>
            </w:tc>
            <w:tc>
              <w:tcPr>
                <w:tcW w:w="0" w:type="auto"/>
                <w:vAlign w:val="center"/>
              </w:tcPr>
              <w:p w14:paraId="4DF349F5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3A</w:t>
                </w:r>
              </w:p>
            </w:tc>
            <w:tc>
              <w:tcPr>
                <w:tcW w:w="0" w:type="auto"/>
                <w:vAlign w:val="center"/>
              </w:tcPr>
              <w:p w14:paraId="096910E7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4A</w:t>
                </w:r>
              </w:p>
            </w:tc>
            <w:tc>
              <w:tcPr>
                <w:tcW w:w="0" w:type="auto"/>
                <w:vAlign w:val="center"/>
              </w:tcPr>
              <w:p w14:paraId="1EBA19AE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5A</w:t>
                </w:r>
              </w:p>
            </w:tc>
            <w:tc>
              <w:tcPr>
                <w:tcW w:w="0" w:type="auto"/>
                <w:vAlign w:val="center"/>
              </w:tcPr>
              <w:p w14:paraId="6477DEAF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6A</w:t>
                </w:r>
              </w:p>
            </w:tc>
            <w:tc>
              <w:tcPr>
                <w:tcW w:w="0" w:type="auto"/>
                <w:vAlign w:val="center"/>
              </w:tcPr>
              <w:p w14:paraId="65A6BB6F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7A</w:t>
                </w:r>
              </w:p>
            </w:tc>
          </w:tr>
          <w:tr w:rsidR="00D9297B" w:rsidRPr="005F336C" w14:paraId="37DA5E45" w14:textId="77777777" w:rsidTr="00C0319C">
            <w:trPr>
              <w:jc w:val="center"/>
            </w:trPr>
            <w:tc>
              <w:tcPr>
                <w:tcW w:w="0" w:type="auto"/>
                <w:shd w:val="clear" w:color="auto" w:fill="D9D9D9"/>
                <w:vAlign w:val="center"/>
              </w:tcPr>
              <w:p w14:paraId="46228E26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1B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36B42025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2B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37420B33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3B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7BB4829C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4B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570387C4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5B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3D7C5607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6B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65FD0CA1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7B</w:t>
                </w:r>
              </w:p>
            </w:tc>
          </w:tr>
          <w:tr w:rsidR="00D9297B" w:rsidRPr="005F336C" w14:paraId="10296607" w14:textId="77777777" w:rsidTr="00C0319C">
            <w:trPr>
              <w:jc w:val="center"/>
            </w:trPr>
            <w:tc>
              <w:tcPr>
                <w:tcW w:w="0" w:type="auto"/>
                <w:vAlign w:val="center"/>
              </w:tcPr>
              <w:p w14:paraId="4F5F587A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1C</w:t>
                </w:r>
              </w:p>
            </w:tc>
            <w:tc>
              <w:tcPr>
                <w:tcW w:w="0" w:type="auto"/>
                <w:vAlign w:val="center"/>
              </w:tcPr>
              <w:p w14:paraId="17D2313D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2C</w:t>
                </w:r>
              </w:p>
            </w:tc>
            <w:tc>
              <w:tcPr>
                <w:tcW w:w="0" w:type="auto"/>
                <w:vAlign w:val="center"/>
              </w:tcPr>
              <w:p w14:paraId="75B7C0BB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3C</w:t>
                </w:r>
              </w:p>
            </w:tc>
            <w:tc>
              <w:tcPr>
                <w:tcW w:w="0" w:type="auto"/>
                <w:vAlign w:val="center"/>
              </w:tcPr>
              <w:p w14:paraId="2569C264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4C</w:t>
                </w:r>
              </w:p>
            </w:tc>
            <w:tc>
              <w:tcPr>
                <w:tcW w:w="0" w:type="auto"/>
                <w:vAlign w:val="center"/>
              </w:tcPr>
              <w:p w14:paraId="655344ED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5C</w:t>
                </w:r>
              </w:p>
            </w:tc>
            <w:tc>
              <w:tcPr>
                <w:tcW w:w="0" w:type="auto"/>
                <w:vAlign w:val="center"/>
              </w:tcPr>
              <w:p w14:paraId="468826B1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6C</w:t>
                </w:r>
              </w:p>
            </w:tc>
            <w:tc>
              <w:tcPr>
                <w:tcW w:w="0" w:type="auto"/>
                <w:vAlign w:val="center"/>
              </w:tcPr>
              <w:p w14:paraId="70413209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7C</w:t>
                </w:r>
              </w:p>
            </w:tc>
          </w:tr>
          <w:tr w:rsidR="00D9297B" w:rsidRPr="005F336C" w14:paraId="2AA81ED3" w14:textId="77777777" w:rsidTr="00C0319C">
            <w:trPr>
              <w:jc w:val="center"/>
            </w:trPr>
            <w:tc>
              <w:tcPr>
                <w:tcW w:w="0" w:type="auto"/>
                <w:shd w:val="clear" w:color="auto" w:fill="D9D9D9"/>
                <w:vAlign w:val="center"/>
              </w:tcPr>
              <w:p w14:paraId="1F3BDD9B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1D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56B14C96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2D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6AD4090E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3D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636C53DF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4D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4DDA8088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5D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5281B82C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6D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558356DC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7D</w:t>
                </w:r>
              </w:p>
            </w:tc>
          </w:tr>
          <w:tr w:rsidR="00D9297B" w:rsidRPr="005F336C" w14:paraId="47C4A36D" w14:textId="77777777" w:rsidTr="00C0319C">
            <w:trPr>
              <w:jc w:val="center"/>
            </w:trPr>
            <w:tc>
              <w:tcPr>
                <w:tcW w:w="0" w:type="auto"/>
                <w:tcBorders>
                  <w:bottom w:val="single" w:sz="2" w:space="0" w:color="BFBFBF" w:themeColor="background1" w:themeShade="BF"/>
                </w:tcBorders>
                <w:vAlign w:val="center"/>
              </w:tcPr>
              <w:p w14:paraId="0EB34385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1E</w:t>
                </w:r>
              </w:p>
            </w:tc>
            <w:tc>
              <w:tcPr>
                <w:tcW w:w="0" w:type="auto"/>
                <w:tcBorders>
                  <w:bottom w:val="single" w:sz="2" w:space="0" w:color="BFBFBF" w:themeColor="background1" w:themeShade="BF"/>
                </w:tcBorders>
                <w:vAlign w:val="center"/>
              </w:tcPr>
              <w:p w14:paraId="0E320802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2E</w:t>
                </w:r>
              </w:p>
            </w:tc>
            <w:tc>
              <w:tcPr>
                <w:tcW w:w="0" w:type="auto"/>
                <w:tcBorders>
                  <w:bottom w:val="single" w:sz="2" w:space="0" w:color="BFBFBF" w:themeColor="background1" w:themeShade="BF"/>
                </w:tcBorders>
                <w:vAlign w:val="center"/>
              </w:tcPr>
              <w:p w14:paraId="3069DB2B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3E</w:t>
                </w:r>
              </w:p>
            </w:tc>
            <w:tc>
              <w:tcPr>
                <w:tcW w:w="0" w:type="auto"/>
                <w:tcBorders>
                  <w:bottom w:val="single" w:sz="2" w:space="0" w:color="BFBFBF" w:themeColor="background1" w:themeShade="BF"/>
                </w:tcBorders>
                <w:vAlign w:val="center"/>
              </w:tcPr>
              <w:p w14:paraId="6809BB10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4E</w:t>
                </w:r>
              </w:p>
            </w:tc>
            <w:tc>
              <w:tcPr>
                <w:tcW w:w="0" w:type="auto"/>
                <w:tcBorders>
                  <w:bottom w:val="single" w:sz="2" w:space="0" w:color="BFBFBF" w:themeColor="background1" w:themeShade="BF"/>
                </w:tcBorders>
                <w:vAlign w:val="center"/>
              </w:tcPr>
              <w:p w14:paraId="585A48BA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5E</w:t>
                </w:r>
              </w:p>
            </w:tc>
            <w:tc>
              <w:tcPr>
                <w:tcW w:w="0" w:type="auto"/>
                <w:tcBorders>
                  <w:bottom w:val="single" w:sz="2" w:space="0" w:color="BFBFBF" w:themeColor="background1" w:themeShade="BF"/>
                </w:tcBorders>
                <w:vAlign w:val="center"/>
              </w:tcPr>
              <w:p w14:paraId="1AA4E156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6E</w:t>
                </w:r>
              </w:p>
            </w:tc>
            <w:tc>
              <w:tcPr>
                <w:tcW w:w="0" w:type="auto"/>
                <w:tcBorders>
                  <w:bottom w:val="single" w:sz="2" w:space="0" w:color="BFBFBF" w:themeColor="background1" w:themeShade="BF"/>
                </w:tcBorders>
                <w:vAlign w:val="center"/>
              </w:tcPr>
              <w:p w14:paraId="42656AF2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7E</w:t>
                </w:r>
              </w:p>
            </w:tc>
          </w:tr>
          <w:tr w:rsidR="00D9297B" w:rsidRPr="005F336C" w14:paraId="0A5F10E7" w14:textId="77777777" w:rsidTr="00C0319C">
            <w:trPr>
              <w:jc w:val="center"/>
            </w:trPr>
            <w:tc>
              <w:tcPr>
                <w:tcW w:w="0" w:type="auto"/>
                <w:shd w:val="clear" w:color="auto" w:fill="D9D9D9"/>
                <w:vAlign w:val="center"/>
              </w:tcPr>
              <w:p w14:paraId="5DBE5A72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1</w:t>
                </w:r>
                <w:r>
                  <w:rPr>
                    <w:rFonts w:ascii="Overpass ExtraLight" w:hAnsi="Overpass ExtraLight"/>
                    <w:sz w:val="20"/>
                    <w:szCs w:val="20"/>
                  </w:rPr>
                  <w:t>F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6AA0BD0D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2</w:t>
                </w:r>
                <w:r>
                  <w:rPr>
                    <w:rFonts w:ascii="Overpass ExtraLight" w:hAnsi="Overpass ExtraLight"/>
                    <w:sz w:val="20"/>
                    <w:szCs w:val="20"/>
                  </w:rPr>
                  <w:t>F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33817C4E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3</w:t>
                </w:r>
                <w:r>
                  <w:rPr>
                    <w:rFonts w:ascii="Overpass ExtraLight" w:hAnsi="Overpass ExtraLight"/>
                    <w:sz w:val="20"/>
                    <w:szCs w:val="20"/>
                  </w:rPr>
                  <w:t>F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098A9B59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4</w:t>
                </w:r>
                <w:r>
                  <w:rPr>
                    <w:rFonts w:ascii="Overpass ExtraLight" w:hAnsi="Overpass ExtraLight"/>
                    <w:sz w:val="20"/>
                    <w:szCs w:val="20"/>
                  </w:rPr>
                  <w:t>F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25766519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5</w:t>
                </w:r>
                <w:r>
                  <w:rPr>
                    <w:rFonts w:ascii="Overpass ExtraLight" w:hAnsi="Overpass ExtraLight"/>
                    <w:sz w:val="20"/>
                    <w:szCs w:val="20"/>
                  </w:rPr>
                  <w:t>F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4A1139A9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6</w:t>
                </w:r>
                <w:r>
                  <w:rPr>
                    <w:rFonts w:ascii="Overpass ExtraLight" w:hAnsi="Overpass ExtraLight"/>
                    <w:sz w:val="20"/>
                    <w:szCs w:val="20"/>
                  </w:rPr>
                  <w:t>F</w:t>
                </w:r>
              </w:p>
            </w:tc>
            <w:tc>
              <w:tcPr>
                <w:tcW w:w="0" w:type="auto"/>
                <w:shd w:val="clear" w:color="auto" w:fill="D9D9D9"/>
                <w:vAlign w:val="center"/>
              </w:tcPr>
              <w:p w14:paraId="11DDF079" w14:textId="77777777" w:rsidR="00D9297B" w:rsidRPr="005F336C" w:rsidRDefault="00D9297B" w:rsidP="00C0319C">
                <w:pPr>
                  <w:pStyle w:val="Paragraphe"/>
                  <w:spacing w:before="120" w:after="120"/>
                  <w:jc w:val="center"/>
                  <w:rPr>
                    <w:rFonts w:ascii="Overpass ExtraLight" w:hAnsi="Overpass ExtraLight"/>
                    <w:sz w:val="20"/>
                    <w:szCs w:val="20"/>
                  </w:rPr>
                </w:pPr>
                <w:r w:rsidRPr="005F336C">
                  <w:rPr>
                    <w:rFonts w:ascii="Overpass ExtraLight" w:hAnsi="Overpass ExtraLight"/>
                    <w:sz w:val="20"/>
                    <w:szCs w:val="20"/>
                  </w:rPr>
                  <w:t>Donnée 7</w:t>
                </w:r>
                <w:r>
                  <w:rPr>
                    <w:rFonts w:ascii="Overpass ExtraLight" w:hAnsi="Overpass ExtraLight"/>
                    <w:sz w:val="20"/>
                    <w:szCs w:val="20"/>
                  </w:rPr>
                  <w:t>F</w:t>
                </w:r>
              </w:p>
            </w:tc>
          </w:tr>
        </w:tbl>
        <w:p w14:paraId="7C181135" w14:textId="40F25DA8" w:rsidR="00D9297B" w:rsidRPr="00890929" w:rsidRDefault="00D9297B" w:rsidP="00D9297B">
          <w:pPr>
            <w:pStyle w:val="Titre1"/>
            <w:rPr>
              <w:sz w:val="40"/>
              <w:szCs w:val="40"/>
            </w:rPr>
          </w:pPr>
          <w:bookmarkStart w:id="22" w:name="_Toc45523294"/>
          <w:r w:rsidRPr="00890929">
            <w:rPr>
              <w:sz w:val="40"/>
              <w:szCs w:val="40"/>
            </w:rPr>
            <w:t>Table des matières</w:t>
          </w:r>
          <w:bookmarkEnd w:id="22"/>
        </w:p>
        <w:p w14:paraId="6D5FFDF0" w14:textId="0FC76727" w:rsidR="00D9297B" w:rsidRDefault="00D9297B" w:rsidP="000D0241">
          <w:pPr>
            <w:pStyle w:val="Paragraphe"/>
            <w:spacing w:before="120"/>
          </w:pPr>
          <w:r w:rsidRPr="00F9291F">
            <w:rPr>
              <w:color w:val="404040"/>
            </w:rPr>
            <w:t>Lors de la suppression du bloc</w:t>
          </w:r>
          <w:r w:rsidR="00AB7B56" w:rsidRPr="00F9291F">
            <w:rPr>
              <w:color w:val="404040"/>
            </w:rPr>
            <w:t xml:space="preserve"> « Instruction</w:t>
          </w:r>
          <w:r w:rsidR="00814997">
            <w:rPr>
              <w:color w:val="404040"/>
            </w:rPr>
            <w:t>s</w:t>
          </w:r>
          <w:r w:rsidR="00AB7B56" w:rsidRPr="00F9291F">
            <w:rPr>
              <w:color w:val="404040"/>
            </w:rPr>
            <w:t xml:space="preserve"> », </w:t>
          </w:r>
          <w:r w:rsidRPr="00F9291F">
            <w:rPr>
              <w:color w:val="404040"/>
            </w:rPr>
            <w:t xml:space="preserve">le contenu de </w:t>
          </w:r>
          <w:r w:rsidR="003B047F" w:rsidRPr="00F9291F">
            <w:rPr>
              <w:color w:val="404040"/>
            </w:rPr>
            <w:t>la</w:t>
          </w:r>
          <w:r w:rsidRPr="00F9291F">
            <w:rPr>
              <w:color w:val="404040"/>
            </w:rPr>
            <w:t xml:space="preserve"> page </w:t>
          </w:r>
          <w:r w:rsidR="00AB7B56" w:rsidRPr="00F9291F">
            <w:rPr>
              <w:color w:val="404040"/>
            </w:rPr>
            <w:t xml:space="preserve">« </w:t>
          </w:r>
          <w:r w:rsidRPr="00F9291F">
            <w:rPr>
              <w:color w:val="404040"/>
            </w:rPr>
            <w:t>Table des matières</w:t>
          </w:r>
          <w:r w:rsidR="00AB7B56" w:rsidRPr="00F9291F">
            <w:rPr>
              <w:color w:val="404040"/>
            </w:rPr>
            <w:t xml:space="preserve"> »</w:t>
          </w:r>
          <w:r w:rsidRPr="00F9291F">
            <w:rPr>
              <w:color w:val="404040"/>
            </w:rPr>
            <w:t xml:space="preserve"> s’effacera mais à l’utilisation des styles, </w:t>
          </w:r>
          <w:r w:rsidR="003B047F" w:rsidRPr="00F9291F">
            <w:rPr>
              <w:color w:val="404040"/>
            </w:rPr>
            <w:t xml:space="preserve">on peut </w:t>
          </w:r>
          <w:r w:rsidR="00AB7B56" w:rsidRPr="00F9291F">
            <w:rPr>
              <w:color w:val="404040"/>
            </w:rPr>
            <w:t xml:space="preserve">reconstituer </w:t>
          </w:r>
          <w:r w:rsidR="003B047F" w:rsidRPr="00F9291F">
            <w:rPr>
              <w:color w:val="404040"/>
            </w:rPr>
            <w:t xml:space="preserve">la </w:t>
          </w:r>
          <w:r w:rsidRPr="00F9291F">
            <w:rPr>
              <w:color w:val="404040"/>
            </w:rPr>
            <w:t xml:space="preserve">table des matières en cliquant sur </w:t>
          </w:r>
          <w:r w:rsidRPr="00F9291F">
            <w:rPr>
              <w:b/>
              <w:bCs/>
              <w:color w:val="404040"/>
            </w:rPr>
            <w:t>Mettre à jour l</w:t>
          </w:r>
          <w:r w:rsidR="00BD009C" w:rsidRPr="00F9291F">
            <w:rPr>
              <w:b/>
              <w:bCs/>
              <w:color w:val="404040"/>
            </w:rPr>
            <w:t>a</w:t>
          </w:r>
          <w:r w:rsidRPr="00F9291F">
            <w:rPr>
              <w:b/>
              <w:bCs/>
              <w:color w:val="404040"/>
            </w:rPr>
            <w:t xml:space="preserve"> table</w:t>
          </w:r>
          <w:r w:rsidR="00AB7B56" w:rsidRPr="00F9291F">
            <w:rPr>
              <w:color w:val="404040"/>
            </w:rPr>
            <w:t>.</w:t>
          </w:r>
          <w:r w:rsidRPr="00F905DD">
            <w:t xml:space="preserve"> </w:t>
          </w:r>
        </w:p>
        <w:p w14:paraId="36D7098E" w14:textId="4C95F40C" w:rsidR="000D0241" w:rsidRDefault="008F59F1" w:rsidP="00D9297B">
          <w:pPr>
            <w:pStyle w:val="Paragraphe"/>
            <w:spacing w:before="120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3FB07C" wp14:editId="08A4C466">
                    <wp:simplePos x="0" y="0"/>
                    <wp:positionH relativeFrom="column">
                      <wp:posOffset>1166495</wp:posOffset>
                    </wp:positionH>
                    <wp:positionV relativeFrom="paragraph">
                      <wp:posOffset>215265</wp:posOffset>
                    </wp:positionV>
                    <wp:extent cx="619125" cy="9525"/>
                    <wp:effectExtent l="0" t="95250" r="0" b="104775"/>
                    <wp:wrapNone/>
                    <wp:docPr id="11" name="Connecteur droit avec flèch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19125" cy="95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E30513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1F74DF1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1" o:spid="_x0000_s1026" type="#_x0000_t32" style="position:absolute;margin-left:91.85pt;margin-top:16.95pt;width:48.7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" strokecolor="#e30513" strokeweight="3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57FC963" wp14:editId="2FC05CB5">
                    <wp:simplePos x="0" y="0"/>
                    <wp:positionH relativeFrom="column">
                      <wp:posOffset>1814195</wp:posOffset>
                    </wp:positionH>
                    <wp:positionV relativeFrom="paragraph">
                      <wp:posOffset>74930</wp:posOffset>
                    </wp:positionV>
                    <wp:extent cx="1905000" cy="314325"/>
                    <wp:effectExtent l="19050" t="19050" r="19050" b="28575"/>
                    <wp:wrapNone/>
                    <wp:docPr id="3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05000" cy="3143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3051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45ADA40" id="Rectangle 3" o:spid="_x0000_s1026" style="position:absolute;margin-left:142.85pt;margin-top:5.9pt;width:150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" filled="f" strokecolor="#e30513" strokeweight="2.25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60C6C006" wp14:editId="43C19EE4">
                <wp:extent cx="2333333" cy="761905"/>
                <wp:effectExtent l="0" t="0" r="0" b="635"/>
                <wp:docPr id="34" name="Imag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3333" cy="761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555A5A7" w14:textId="7F47E8C8" w:rsidR="00EB1DBD" w:rsidRDefault="00EB1DBD">
          <w:pPr>
            <w:spacing w:after="160" w:line="259" w:lineRule="auto"/>
            <w:rPr>
              <w:rFonts w:eastAsiaTheme="minorEastAsia" w:cstheme="minorBidi"/>
              <w:noProof w:val="0"/>
              <w:color w:val="404040" w:themeColor="text1" w:themeTint="BF"/>
              <w:szCs w:val="22"/>
              <w:lang w:val="fr-FR" w:eastAsia="en-US"/>
            </w:rPr>
          </w:pPr>
          <w:r>
            <w:br w:type="page"/>
          </w:r>
        </w:p>
        <w:p w14:paraId="169DDE85" w14:textId="77777777" w:rsidR="00D9297B" w:rsidRPr="00890929" w:rsidRDefault="00D9297B" w:rsidP="00D9297B">
          <w:pPr>
            <w:pStyle w:val="Titre1"/>
            <w:rPr>
              <w:sz w:val="40"/>
              <w:szCs w:val="40"/>
              <w:lang w:bidi="fr-FR"/>
            </w:rPr>
          </w:pPr>
          <w:bookmarkStart w:id="23" w:name="_Toc45523295"/>
          <w:r w:rsidRPr="00890929">
            <w:rPr>
              <w:sz w:val="40"/>
              <w:szCs w:val="40"/>
            </w:rPr>
            <w:lastRenderedPageBreak/>
            <w:t>Supprimer</w:t>
          </w:r>
          <w:r w:rsidRPr="00890929">
            <w:rPr>
              <w:sz w:val="40"/>
              <w:szCs w:val="40"/>
              <w:lang w:bidi="fr-FR"/>
            </w:rPr>
            <w:t xml:space="preserve"> l’encadré « Instructions »</w:t>
          </w:r>
          <w:bookmarkEnd w:id="23"/>
        </w:p>
        <w:p w14:paraId="416E5162" w14:textId="28D6EACB" w:rsidR="00D9297B" w:rsidRPr="00F9291F" w:rsidRDefault="00D9297B" w:rsidP="00D9297B">
          <w:pPr>
            <w:pStyle w:val="Paragraphe"/>
            <w:spacing w:before="120"/>
            <w:rPr>
              <w:color w:val="404040"/>
            </w:rPr>
          </w:pPr>
          <w:r w:rsidRPr="00F9291F">
            <w:rPr>
              <w:color w:val="404040"/>
            </w:rPr>
            <w:t xml:space="preserve">Avant de commencer le nouveau document, supprimer l’encadré </w:t>
          </w:r>
          <w:r w:rsidR="00AB7B56" w:rsidRPr="00F9291F">
            <w:rPr>
              <w:color w:val="404040"/>
            </w:rPr>
            <w:t xml:space="preserve">« </w:t>
          </w:r>
          <w:r w:rsidRPr="00F9291F">
            <w:rPr>
              <w:color w:val="404040"/>
            </w:rPr>
            <w:t>Instructions</w:t>
          </w:r>
          <w:r w:rsidR="00AB7B56" w:rsidRPr="00F9291F">
            <w:rPr>
              <w:color w:val="404040"/>
            </w:rPr>
            <w:t xml:space="preserve"> »</w:t>
          </w:r>
          <w:r w:rsidRPr="00F9291F">
            <w:rPr>
              <w:color w:val="404040"/>
            </w:rPr>
            <w:t xml:space="preserve"> : </w:t>
          </w:r>
        </w:p>
        <w:p w14:paraId="4034F7DD" w14:textId="22E2CAF8" w:rsidR="00D9297B" w:rsidRPr="00F9291F" w:rsidRDefault="00D9297B" w:rsidP="00D9297B">
          <w:pPr>
            <w:pStyle w:val="Paragraphe"/>
            <w:numPr>
              <w:ilvl w:val="0"/>
              <w:numId w:val="19"/>
            </w:numPr>
            <w:spacing w:before="60"/>
            <w:ind w:left="454" w:hanging="170"/>
            <w:rPr>
              <w:color w:val="404040"/>
            </w:rPr>
          </w:pPr>
          <w:r w:rsidRPr="00F9291F">
            <w:rPr>
              <w:color w:val="404040"/>
            </w:rPr>
            <w:t xml:space="preserve">À la page </w:t>
          </w:r>
          <w:r w:rsidR="006F684F" w:rsidRPr="00F9291F">
            <w:rPr>
              <w:color w:val="404040"/>
            </w:rPr>
            <w:t>6</w:t>
          </w:r>
          <w:r w:rsidRPr="00F9291F">
            <w:rPr>
              <w:color w:val="404040"/>
            </w:rPr>
            <w:t>,</w:t>
          </w:r>
          <w:r w:rsidR="001534FB" w:rsidRPr="00F9291F">
            <w:rPr>
              <w:color w:val="404040"/>
            </w:rPr>
            <w:t xml:space="preserve"> cliquer dans la page pour activer l’encadré</w:t>
          </w:r>
          <w:r w:rsidR="00AB7B56" w:rsidRPr="00F9291F">
            <w:rPr>
              <w:color w:val="404040"/>
            </w:rPr>
            <w:t>. S</w:t>
          </w:r>
          <w:r w:rsidRPr="00F9291F">
            <w:rPr>
              <w:color w:val="404040"/>
            </w:rPr>
            <w:t xml:space="preserve">électionner </w:t>
          </w:r>
          <w:r w:rsidR="001534FB" w:rsidRPr="00F9291F">
            <w:rPr>
              <w:color w:val="404040"/>
            </w:rPr>
            <w:t xml:space="preserve">tout </w:t>
          </w:r>
          <w:r w:rsidRPr="00F9291F">
            <w:rPr>
              <w:color w:val="404040"/>
            </w:rPr>
            <w:t xml:space="preserve">le contenu en cliquant sur l’onglet </w:t>
          </w:r>
          <w:r w:rsidRPr="00F9291F">
            <w:rPr>
              <w:rFonts w:ascii="Overpass Light" w:hAnsi="Overpass Light"/>
              <w:b/>
              <w:bCs/>
              <w:color w:val="404040"/>
            </w:rPr>
            <w:t>QuickPart</w:t>
          </w:r>
          <w:r w:rsidRPr="00F9291F">
            <w:rPr>
              <w:color w:val="404040"/>
            </w:rPr>
            <w:t>. Après sélection, supprimer le tout</w:t>
          </w:r>
          <w:r w:rsidR="001534FB" w:rsidRPr="00F9291F">
            <w:rPr>
              <w:color w:val="404040"/>
            </w:rPr>
            <w:t xml:space="preserve"> et supprimer ensuite la page vide. </w:t>
          </w:r>
        </w:p>
        <w:p w14:paraId="10169634" w14:textId="2A454996" w:rsidR="00CF688C" w:rsidRDefault="000D0241" w:rsidP="00D9297B">
          <w:pPr>
            <w:pStyle w:val="Paragraphe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4526698" wp14:editId="28C1DC7B">
                    <wp:simplePos x="0" y="0"/>
                    <wp:positionH relativeFrom="column">
                      <wp:posOffset>1195070</wp:posOffset>
                    </wp:positionH>
                    <wp:positionV relativeFrom="paragraph">
                      <wp:posOffset>156845</wp:posOffset>
                    </wp:positionV>
                    <wp:extent cx="1000125" cy="295275"/>
                    <wp:effectExtent l="19050" t="19050" r="28575" b="28575"/>
                    <wp:wrapNone/>
                    <wp:docPr id="14" name="Rectangl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00125" cy="2952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3051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7573033" id="Rectangle 14" o:spid="_x0000_s1026" style="position:absolute;margin-left:94.1pt;margin-top:12.35pt;width:78.7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" filled="f" strokecolor="#e30513" strokeweight="2.25pt"/>
                </w:pict>
              </mc:Fallback>
            </mc:AlternateContent>
          </w:r>
          <w:r w:rsidR="00D9297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0AAF4E1" wp14:editId="064BA0AA">
                    <wp:simplePos x="0" y="0"/>
                    <wp:positionH relativeFrom="column">
                      <wp:posOffset>542925</wp:posOffset>
                    </wp:positionH>
                    <wp:positionV relativeFrom="paragraph">
                      <wp:posOffset>276225</wp:posOffset>
                    </wp:positionV>
                    <wp:extent cx="619125" cy="9525"/>
                    <wp:effectExtent l="0" t="95250" r="0" b="104775"/>
                    <wp:wrapNone/>
                    <wp:docPr id="15" name="Connecteur droit avec flèch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19125" cy="95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E30513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9A99AF1" id="Connecteur droit avec flèche 15" o:spid="_x0000_s1026" type="#_x0000_t32" style="position:absolute;margin-left:42.75pt;margin-top:21.75pt;width:48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" strokecolor="#e30513" strokeweight="3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04112928" wp14:editId="463B688C">
                <wp:extent cx="3580952" cy="1371429"/>
                <wp:effectExtent l="0" t="0" r="635" b="635"/>
                <wp:docPr id="27" name="Imag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0952" cy="13714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B15BC44" w14:textId="30342E3B" w:rsidR="00D9297B" w:rsidRDefault="00803E75" w:rsidP="00D9297B">
          <w:pPr>
            <w:pStyle w:val="Paragraphe"/>
            <w:jc w:val="center"/>
          </w:pPr>
        </w:p>
      </w:sdtContent>
    </w:sdt>
    <w:p w14:paraId="1BE45486" w14:textId="77777777" w:rsidR="00D9297B" w:rsidRDefault="00D9297B" w:rsidP="00D9297B">
      <w:pPr>
        <w:pStyle w:val="Titre1-Gris"/>
        <w:sectPr w:rsidR="00D9297B" w:rsidSect="0007277D">
          <w:headerReference w:type="default" r:id="rId51"/>
          <w:footerReference w:type="default" r:id="rId52"/>
          <w:headerReference w:type="first" r:id="rId53"/>
          <w:footerReference w:type="first" r:id="rId54"/>
          <w:pgSz w:w="12240" w:h="15840"/>
          <w:pgMar w:top="1418" w:right="1418" w:bottom="1418" w:left="1418" w:header="709" w:footer="709" w:gutter="0"/>
          <w:cols w:space="708"/>
          <w:titlePg/>
          <w:docGrid w:linePitch="326"/>
        </w:sectPr>
      </w:pPr>
    </w:p>
    <w:p w14:paraId="218B47A9" w14:textId="05B66DBD" w:rsidR="00D9297B" w:rsidRDefault="00DA2DFD" w:rsidP="00D9297B">
      <w:pPr>
        <w:pStyle w:val="Titre1-Noir"/>
      </w:pPr>
      <w:r>
        <w:lastRenderedPageBreak/>
        <w:t>Commencer</w:t>
      </w:r>
      <w:r w:rsidR="00D9297B">
        <w:t xml:space="preserve"> le nouveau document</w:t>
      </w:r>
      <w:r w:rsidR="00CD78EB">
        <w:t xml:space="preserve"> (Titre)</w:t>
      </w:r>
    </w:p>
    <w:sdt>
      <w:sdtPr>
        <w:id w:val="1594976111"/>
        <w15:repeatingSection/>
      </w:sdtPr>
      <w:sdtEndPr/>
      <w:sdtContent>
        <w:sdt>
          <w:sdtPr>
            <w:id w:val="-120300507"/>
            <w:placeholder>
              <w:docPart w:val="B9805A7719724FAD9078DEBD3D358CB2"/>
            </w:placeholder>
            <w15:repeatingSectionItem/>
          </w:sdtPr>
          <w:sdtEndPr/>
          <w:sdtContent>
            <w:p w14:paraId="7748F3F6" w14:textId="216DE4AF" w:rsidR="00D9297B" w:rsidRDefault="00D9297B" w:rsidP="00D9297B">
              <w:pPr>
                <w:pStyle w:val="Paragraphe"/>
              </w:pPr>
              <w:r>
                <w:t>Après avoir supprimé l’encadré</w:t>
              </w:r>
              <w:r w:rsidR="00DA2DFD">
                <w:t xml:space="preserve"> « Instructions », </w:t>
              </w:r>
              <w:r w:rsidR="00FB4B8F">
                <w:t xml:space="preserve">cliquer </w:t>
              </w:r>
              <w:r w:rsidR="00DA2DFD">
                <w:t xml:space="preserve">sur </w:t>
              </w:r>
              <w:r w:rsidR="00FB4B8F">
                <w:t xml:space="preserve">ce texte </w:t>
              </w:r>
              <w:r w:rsidR="00DA2DFD">
                <w:t xml:space="preserve">et le sélectionner </w:t>
              </w:r>
              <w:r w:rsidR="00FB4B8F">
                <w:t xml:space="preserve">pour </w:t>
              </w:r>
              <w:r w:rsidR="00DA2DFD">
                <w:t xml:space="preserve">commencer </w:t>
              </w:r>
              <w:r>
                <w:t xml:space="preserve">le nouveau document à partir de cette </w:t>
              </w:r>
              <w:r w:rsidR="00382AE9">
                <w:t xml:space="preserve">zone de texte </w:t>
              </w:r>
              <w:r w:rsidRPr="007D6A41">
                <w:t>ou</w:t>
              </w:r>
              <w:r>
                <w:t xml:space="preserve"> utiliser le</w:t>
              </w:r>
              <w:r w:rsidR="00DA2DFD">
                <w:t xml:space="preserve"> document nommé </w:t>
              </w:r>
              <w:r w:rsidRPr="00DA2DFD">
                <w:rPr>
                  <w:rFonts w:ascii="Courier New" w:hAnsi="Courier New" w:cs="Courier New"/>
                </w:rPr>
                <w:t>Gabarit vide_Word_U</w:t>
              </w:r>
              <w:r w:rsidR="006575D5" w:rsidRPr="00DA2DFD">
                <w:rPr>
                  <w:rFonts w:ascii="Courier New" w:hAnsi="Courier New" w:cs="Courier New"/>
                </w:rPr>
                <w:t>L</w:t>
              </w:r>
              <w:r w:rsidRPr="00DA2DFD">
                <w:rPr>
                  <w:rFonts w:ascii="Courier New" w:hAnsi="Courier New" w:cs="Courier New"/>
                </w:rPr>
                <w:t>aval.do</w:t>
              </w:r>
              <w:r w:rsidR="00442D00">
                <w:rPr>
                  <w:rFonts w:ascii="Courier New" w:hAnsi="Courier New" w:cs="Courier New"/>
                </w:rPr>
                <w:t>c</w:t>
              </w:r>
              <w:r w:rsidRPr="00DA2DFD">
                <w:rPr>
                  <w:rFonts w:ascii="Courier New" w:hAnsi="Courier New" w:cs="Courier New"/>
                </w:rPr>
                <w:t>x</w:t>
              </w:r>
              <w:r w:rsidR="00DA2DFD" w:rsidRPr="00DA2DFD">
                <w:rPr>
                  <w:rFonts w:cs="Courier New"/>
                </w:rPr>
                <w:t>,</w:t>
              </w:r>
              <w:r>
                <w:t xml:space="preserve"> </w:t>
              </w:r>
              <w:r w:rsidR="00FB4B8F">
                <w:t xml:space="preserve">qui regroupe </w:t>
              </w:r>
              <w:r>
                <w:t xml:space="preserve">tous les styles énumérés dans </w:t>
              </w:r>
              <w:r w:rsidR="00DA2DFD">
                <w:t xml:space="preserve">ce document, mais sans </w:t>
              </w:r>
              <w:r>
                <w:t xml:space="preserve">l’encadré </w:t>
              </w:r>
              <w:r w:rsidR="00DA2DFD">
                <w:t>« Instructions »</w:t>
              </w:r>
              <w:r>
                <w:t>.</w:t>
              </w:r>
            </w:p>
            <w:p w14:paraId="44C40ED7" w14:textId="064BA79E" w:rsidR="00594F6C" w:rsidRPr="007A5EC3" w:rsidRDefault="00D9297B" w:rsidP="00503DA4">
              <w:pPr>
                <w:pStyle w:val="Paragraphe"/>
                <w:rPr>
                  <w:lang w:val="fr-CA"/>
                </w:rPr>
              </w:pPr>
              <w:r>
                <w:t>Bonne rédaction</w:t>
              </w:r>
              <w:r w:rsidR="00DA2DFD">
                <w:t> !</w:t>
              </w:r>
            </w:p>
          </w:sdtContent>
        </w:sdt>
      </w:sdtContent>
    </w:sdt>
    <w:sectPr w:rsidR="00594F6C" w:rsidRPr="007A5EC3" w:rsidSect="00283793">
      <w:footerReference w:type="first" r:id="rId55"/>
      <w:pgSz w:w="12240" w:h="15840"/>
      <w:pgMar w:top="1418" w:right="1418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877497" w14:textId="77777777" w:rsidR="00803E75" w:rsidRDefault="00803E75">
      <w:r>
        <w:separator/>
      </w:r>
    </w:p>
  </w:endnote>
  <w:endnote w:type="continuationSeparator" w:id="0">
    <w:p w14:paraId="61C40248" w14:textId="77777777" w:rsidR="00803E75" w:rsidRDefault="00803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verpass ExtraLight">
    <w:panose1 w:val="00000300000000000000"/>
    <w:charset w:val="00"/>
    <w:family w:val="auto"/>
    <w:pitch w:val="variable"/>
    <w:sig w:usb0="00000007" w:usb1="00000020" w:usb2="00000000" w:usb3="00000000" w:csb0="00000093" w:csb1="00000000"/>
  </w:font>
  <w:font w:name="Overpass Light">
    <w:panose1 w:val="00000400000000000000"/>
    <w:charset w:val="00"/>
    <w:family w:val="auto"/>
    <w:pitch w:val="variable"/>
    <w:sig w:usb0="00000007" w:usb1="0000002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71BD6" w14:textId="77777777" w:rsidR="00774103" w:rsidRDefault="0077410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4296397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7DD4C77" w14:textId="21F37A5B" w:rsidR="001D5104" w:rsidRPr="00BC3D42" w:rsidRDefault="008A2430" w:rsidP="00BC3D42">
            <w:pPr>
              <w:pStyle w:val="Piedpage"/>
              <w:tabs>
                <w:tab w:val="right" w:pos="9356"/>
              </w:tabs>
            </w:pPr>
            <w:r>
              <w:t xml:space="preserve">Titre </w:t>
            </w:r>
            <w:r w:rsidR="00BC3D42" w:rsidRPr="00D242E9">
              <w:t>du document</w:t>
            </w:r>
            <w:r w:rsidR="00BC3D42">
              <w:tab/>
            </w:r>
            <w:r w:rsidR="00BC3D42" w:rsidRPr="00D242E9">
              <w:rPr>
                <w:lang w:val="fr-FR"/>
              </w:rPr>
              <w:t xml:space="preserve">Page </w:t>
            </w:r>
            <w:r w:rsidR="00BC3D42" w:rsidRPr="00D242E9">
              <w:rPr>
                <w:b/>
                <w:bCs/>
              </w:rPr>
              <w:fldChar w:fldCharType="begin"/>
            </w:r>
            <w:r w:rsidR="00BC3D42" w:rsidRPr="00D242E9">
              <w:rPr>
                <w:b/>
                <w:bCs/>
              </w:rPr>
              <w:instrText>PAGE</w:instrText>
            </w:r>
            <w:r w:rsidR="00BC3D42" w:rsidRPr="00D242E9">
              <w:rPr>
                <w:b/>
                <w:bCs/>
              </w:rPr>
              <w:fldChar w:fldCharType="separate"/>
            </w:r>
            <w:r w:rsidR="00BC3D42">
              <w:rPr>
                <w:b/>
                <w:bCs/>
              </w:rPr>
              <w:t>3</w:t>
            </w:r>
            <w:r w:rsidR="00BC3D42" w:rsidRPr="00D242E9">
              <w:rPr>
                <w:b/>
                <w:bCs/>
              </w:rPr>
              <w:fldChar w:fldCharType="end"/>
            </w:r>
            <w:r w:rsidR="00BC3D42" w:rsidRPr="00D242E9">
              <w:rPr>
                <w:lang w:val="fr-FR"/>
              </w:rPr>
              <w:t xml:space="preserve"> sur </w:t>
            </w:r>
            <w:r w:rsidR="00BC3D42" w:rsidRPr="00D242E9">
              <w:rPr>
                <w:b/>
                <w:bCs/>
              </w:rPr>
              <w:fldChar w:fldCharType="begin"/>
            </w:r>
            <w:r w:rsidR="00BC3D42" w:rsidRPr="00D242E9">
              <w:rPr>
                <w:b/>
                <w:bCs/>
              </w:rPr>
              <w:instrText>NUMPAGES</w:instrText>
            </w:r>
            <w:r w:rsidR="00BC3D42" w:rsidRPr="00D242E9">
              <w:rPr>
                <w:b/>
                <w:bCs/>
              </w:rPr>
              <w:fldChar w:fldCharType="separate"/>
            </w:r>
            <w:r w:rsidR="00BC3D42">
              <w:rPr>
                <w:b/>
                <w:bCs/>
              </w:rPr>
              <w:t>6</w:t>
            </w:r>
            <w:r w:rsidR="00BC3D42" w:rsidRPr="00D242E9"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06EA5" w14:textId="44EEF253" w:rsidR="0007277D" w:rsidRPr="0037796B" w:rsidRDefault="0037796B" w:rsidP="0037796B">
    <w:pPr>
      <w:pStyle w:val="Pieddepage"/>
      <w:spacing w:before="20"/>
    </w:pPr>
    <w:r>
      <w:drawing>
        <wp:inline distT="0" distB="0" distL="0" distR="0" wp14:anchorId="1DD323F6" wp14:editId="37F8EA1A">
          <wp:extent cx="7772400" cy="1426464"/>
          <wp:effectExtent l="0" t="0" r="0" b="2540"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Bande_identitaire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26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4F571" w14:textId="77777777" w:rsidR="00283793" w:rsidRPr="0037796B" w:rsidRDefault="00283793" w:rsidP="0037796B">
    <w:pPr>
      <w:pStyle w:val="Pieddepage"/>
      <w:spacing w:before="20"/>
    </w:pPr>
    <w:r>
      <w:drawing>
        <wp:inline distT="0" distB="0" distL="0" distR="0" wp14:anchorId="1578A6FA" wp14:editId="50AA7DC4">
          <wp:extent cx="7772400" cy="1426464"/>
          <wp:effectExtent l="0" t="0" r="0" b="2540"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Bande_identitaire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26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F5320" w14:textId="77777777" w:rsidR="00283793" w:rsidRPr="0037796B" w:rsidRDefault="00283793" w:rsidP="0037796B">
    <w:pPr>
      <w:pStyle w:val="Pieddepage"/>
      <w:spacing w:before="20"/>
    </w:pPr>
    <w:r>
      <w:drawing>
        <wp:inline distT="0" distB="0" distL="0" distR="0" wp14:anchorId="5CB4D72D" wp14:editId="20AFD090">
          <wp:extent cx="7772400" cy="1426464"/>
          <wp:effectExtent l="0" t="0" r="0" b="2540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Bande_identitaire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26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28BC3" w14:textId="77777777" w:rsidR="00283793" w:rsidRPr="0037796B" w:rsidRDefault="00283793" w:rsidP="0037796B">
    <w:pPr>
      <w:pStyle w:val="Pieddepage"/>
      <w:spacing w:before="20"/>
    </w:pPr>
    <w:r>
      <w:drawing>
        <wp:inline distT="0" distB="0" distL="0" distR="0" wp14:anchorId="6E48C47A" wp14:editId="78A67A46">
          <wp:extent cx="7772400" cy="1426464"/>
          <wp:effectExtent l="0" t="0" r="0" b="2540"/>
          <wp:docPr id="63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Bande_identitaire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26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02357262"/>
      <w:docPartObj>
        <w:docPartGallery w:val="Page Numbers (Bottom of Page)"/>
        <w:docPartUnique/>
      </w:docPartObj>
    </w:sdtPr>
    <w:sdtEndPr/>
    <w:sdtContent>
      <w:sdt>
        <w:sdtPr>
          <w:id w:val="-1241942967"/>
          <w:docPartObj>
            <w:docPartGallery w:val="Page Numbers (Top of Page)"/>
            <w:docPartUnique/>
          </w:docPartObj>
        </w:sdtPr>
        <w:sdtEndPr/>
        <w:sdtContent>
          <w:p w14:paraId="3FBD19C8" w14:textId="77777777" w:rsidR="0007277D" w:rsidRPr="00BC3D42" w:rsidRDefault="0007277D" w:rsidP="0007277D">
            <w:pPr>
              <w:pStyle w:val="Piedpage"/>
              <w:tabs>
                <w:tab w:val="right" w:pos="9356"/>
              </w:tabs>
            </w:pPr>
            <w:r>
              <w:t xml:space="preserve">Titre </w:t>
            </w:r>
            <w:r w:rsidRPr="00D242E9">
              <w:t>du document</w:t>
            </w:r>
            <w:r>
              <w:tab/>
            </w:r>
            <w:r w:rsidRPr="00D242E9">
              <w:rPr>
                <w:lang w:val="fr-FR"/>
              </w:rPr>
              <w:t xml:space="preserve">Page </w:t>
            </w:r>
            <w:r w:rsidRPr="00D242E9">
              <w:rPr>
                <w:b/>
                <w:bCs/>
              </w:rPr>
              <w:fldChar w:fldCharType="begin"/>
            </w:r>
            <w:r w:rsidRPr="00D242E9">
              <w:rPr>
                <w:b/>
                <w:bCs/>
              </w:rPr>
              <w:instrText>PAGE</w:instrText>
            </w:r>
            <w:r w:rsidRPr="00D242E9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3</w:t>
            </w:r>
            <w:r w:rsidRPr="00D242E9">
              <w:rPr>
                <w:b/>
                <w:bCs/>
              </w:rPr>
              <w:fldChar w:fldCharType="end"/>
            </w:r>
            <w:r w:rsidRPr="00D242E9">
              <w:rPr>
                <w:lang w:val="fr-FR"/>
              </w:rPr>
              <w:t xml:space="preserve"> sur </w:t>
            </w:r>
            <w:r w:rsidRPr="00D242E9">
              <w:rPr>
                <w:b/>
                <w:bCs/>
              </w:rPr>
              <w:fldChar w:fldCharType="begin"/>
            </w:r>
            <w:r w:rsidRPr="00D242E9">
              <w:rPr>
                <w:b/>
                <w:bCs/>
              </w:rPr>
              <w:instrText>NUMPAGES</w:instrText>
            </w:r>
            <w:r w:rsidRPr="00D242E9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6</w:t>
            </w:r>
            <w:r w:rsidRPr="00D242E9"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86E07" w14:textId="77777777" w:rsidR="0007277D" w:rsidRDefault="0007277D" w:rsidP="0007277D">
    <w:pPr>
      <w:pStyle w:val="Pieddepage"/>
      <w:pBdr>
        <w:top w:val="none" w:sz="0" w:space="0" w:color="auto"/>
      </w:pBd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2157F" w14:textId="77777777" w:rsidR="003F00BF" w:rsidRPr="009B3F03" w:rsidRDefault="00803E75" w:rsidP="009B3F0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E7D04" w14:textId="77777777" w:rsidR="00803E75" w:rsidRDefault="00803E75">
      <w:r>
        <w:separator/>
      </w:r>
    </w:p>
  </w:footnote>
  <w:footnote w:type="continuationSeparator" w:id="0">
    <w:p w14:paraId="2CC32FDB" w14:textId="77777777" w:rsidR="00803E75" w:rsidRDefault="00803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06140" w14:textId="77777777" w:rsidR="00774103" w:rsidRDefault="0077410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61E96" w14:textId="2F2090B9" w:rsidR="00104C0D" w:rsidRPr="0007277D" w:rsidRDefault="003C001A" w:rsidP="003C001A">
    <w:pPr>
      <w:pStyle w:val="En-tte"/>
    </w:pPr>
    <w:r>
      <w:t>En-tête du document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7D7DD" w14:textId="7C4A2EBF" w:rsidR="002A3DB8" w:rsidRPr="002A3DB8" w:rsidRDefault="00283793" w:rsidP="0037796B">
    <w:pPr>
      <w:pStyle w:val="En-tte"/>
      <w:pBdr>
        <w:bottom w:val="none" w:sz="0" w:space="0" w:color="auto"/>
      </w:pBdr>
      <w:spacing w:after="2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1486AFEF" wp14:editId="44F05451">
              <wp:simplePos x="0" y="0"/>
              <wp:positionH relativeFrom="column">
                <wp:posOffset>495300</wp:posOffset>
              </wp:positionH>
              <wp:positionV relativeFrom="paragraph">
                <wp:posOffset>933450</wp:posOffset>
              </wp:positionV>
              <wp:extent cx="3938400" cy="3787200"/>
              <wp:effectExtent l="0" t="0" r="24130" b="2286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8400" cy="3787200"/>
                      </a:xfrm>
                      <a:prstGeom prst="rect">
                        <a:avLst/>
                      </a:prstGeom>
                      <a:solidFill>
                        <a:srgbClr val="E30513"/>
                      </a:solidFill>
                      <a:ln w="6350">
                        <a:solidFill>
                          <a:srgbClr val="E30513"/>
                        </a:solidFill>
                      </a:ln>
                    </wps:spPr>
                    <wps:txbx>
                      <w:txbxContent>
                        <w:p w14:paraId="2BFBF622" w14:textId="3CD42174" w:rsidR="00283793" w:rsidRDefault="00283793">
                          <w:pPr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283793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Titre du document</w:t>
                          </w:r>
                        </w:p>
                        <w:p w14:paraId="31143383" w14:textId="16059C93" w:rsidR="00283793" w:rsidRPr="00283793" w:rsidRDefault="00283793" w:rsidP="00283793">
                          <w:pPr>
                            <w:spacing w:before="2880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Mis à jour le : </w:t>
                          </w:r>
                          <w:r w:rsidRPr="00283793">
                            <w:rPr>
                              <w:rFonts w:ascii="Overpass ExtraLight" w:hAnsi="Overpass ExtraLight"/>
                              <w:color w:val="FFFFFF" w:themeColor="background1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6AFEF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margin-left:39pt;margin-top:73.5pt;width:310.1pt;height:29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" fillcolor="#e30513" strokecolor="#e30513" strokeweight=".5pt">
              <v:textbox>
                <w:txbxContent>
                  <w:p w14:paraId="2BFBF622" w14:textId="3CD42174" w:rsidR="00283793" w:rsidRDefault="00283793">
                    <w:pPr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 w:rsidRPr="00283793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Titre du document</w:t>
                    </w:r>
                  </w:p>
                  <w:p w14:paraId="31143383" w14:textId="16059C93" w:rsidR="00283793" w:rsidRPr="00283793" w:rsidRDefault="00283793" w:rsidP="00283793">
                    <w:pPr>
                      <w:spacing w:before="2880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Mis à jour le : </w:t>
                    </w:r>
                    <w:r w:rsidRPr="00283793">
                      <w:rPr>
                        <w:rFonts w:ascii="Overpass ExtraLight" w:hAnsi="Overpass ExtraLight"/>
                        <w:color w:val="FFFFFF" w:themeColor="background1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  <w:r w:rsidR="0037796B">
      <w:drawing>
        <wp:inline distT="0" distB="0" distL="0" distR="0" wp14:anchorId="1C71FF14" wp14:editId="461692B3">
          <wp:extent cx="7772400" cy="8631936"/>
          <wp:effectExtent l="0" t="0" r="0" b="0"/>
          <wp:docPr id="57" name="Image 57" descr="Une image contenant herbe, extérieur, montagne, grand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Cover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631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72EE8" w14:textId="51011F39" w:rsidR="00283793" w:rsidRPr="002A3DB8" w:rsidRDefault="00774103" w:rsidP="00774103">
    <w:pPr>
      <w:pStyle w:val="Titre1"/>
      <w:spacing w:before="0" w:after="0"/>
    </w:pPr>
    <w:r>
      <w:drawing>
        <wp:inline distT="0" distB="0" distL="0" distR="0" wp14:anchorId="3317B1BD" wp14:editId="600639EC">
          <wp:extent cx="7772400" cy="8631555"/>
          <wp:effectExtent l="0" t="0" r="0" b="0"/>
          <wp:docPr id="51" name="Image 51" descr="Une image contenant herbe, extérieur, montagne, grand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Cover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631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83793">
      <mc:AlternateContent>
        <mc:Choice Requires="wps">
          <w:drawing>
            <wp:anchor distT="0" distB="0" distL="114300" distR="114300" simplePos="0" relativeHeight="251661312" behindDoc="0" locked="0" layoutInCell="1" allowOverlap="1" wp14:anchorId="40EF4AFB" wp14:editId="774362D0">
              <wp:simplePos x="0" y="0"/>
              <wp:positionH relativeFrom="column">
                <wp:posOffset>495300</wp:posOffset>
              </wp:positionH>
              <wp:positionV relativeFrom="paragraph">
                <wp:posOffset>933450</wp:posOffset>
              </wp:positionV>
              <wp:extent cx="3938400" cy="3787200"/>
              <wp:effectExtent l="0" t="0" r="24130" b="2286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8400" cy="3787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B033205" w14:textId="77777777" w:rsidR="00283793" w:rsidRPr="00E42538" w:rsidRDefault="00283793" w:rsidP="00E42538">
                          <w:pPr>
                            <w:pStyle w:val="Titredocument-Noir"/>
                          </w:pPr>
                          <w:r w:rsidRPr="00E42538">
                            <w:t>Titre du document</w:t>
                          </w:r>
                        </w:p>
                        <w:p w14:paraId="24A2DA23" w14:textId="77777777" w:rsidR="00283793" w:rsidRPr="00283793" w:rsidRDefault="00283793" w:rsidP="00283793">
                          <w:pPr>
                            <w:spacing w:before="2880"/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283793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Mis à jour le : </w:t>
                          </w:r>
                          <w:r w:rsidRPr="00283793">
                            <w:rPr>
                              <w:rFonts w:ascii="Overpass ExtraLight" w:hAnsi="Overpass ExtraLight"/>
                              <w:color w:val="000000" w:themeColor="text1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EF4AFB" id="_x0000_t202" coordsize="21600,21600" o:spt="202" path="m,l,21600r21600,l21600,xe">
              <v:stroke joinstyle="miter"/>
              <v:path gradientshapeok="t" o:connecttype="rect"/>
            </v:shapetype>
            <v:shape id="Zone de texte 36" o:spid="_x0000_s1027" type="#_x0000_t202" style="position:absolute;margin-left:39pt;margin-top:73.5pt;width:310.1pt;height:29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" fillcolor="white [3212]" strokecolor="white [3212]" strokeweight=".5pt">
              <v:textbox>
                <w:txbxContent>
                  <w:p w14:paraId="5B033205" w14:textId="77777777" w:rsidR="00283793" w:rsidRPr="00E42538" w:rsidRDefault="00283793" w:rsidP="00E42538">
                    <w:pPr>
                      <w:pStyle w:val="Titredocument-Noir"/>
                    </w:pPr>
                    <w:r w:rsidRPr="00E42538">
                      <w:t>Titre du document</w:t>
                    </w:r>
                  </w:p>
                  <w:p w14:paraId="24A2DA23" w14:textId="77777777" w:rsidR="00283793" w:rsidRPr="00283793" w:rsidRDefault="00283793" w:rsidP="00283793">
                    <w:pPr>
                      <w:spacing w:before="2880"/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283793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 xml:space="preserve">Mis à jour le : </w:t>
                    </w:r>
                    <w:r w:rsidRPr="00283793">
                      <w:rPr>
                        <w:rFonts w:ascii="Overpass ExtraLight" w:hAnsi="Overpass ExtraLight"/>
                        <w:color w:val="000000" w:themeColor="text1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0B9BF" w14:textId="77777777" w:rsidR="00283793" w:rsidRPr="002A3DB8" w:rsidRDefault="00283793" w:rsidP="0037796B">
    <w:pPr>
      <w:pStyle w:val="En-tte"/>
      <w:pBdr>
        <w:bottom w:val="none" w:sz="0" w:space="0" w:color="auto"/>
      </w:pBdr>
      <w:spacing w:after="2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 wp14:anchorId="5C32BC3C" wp14:editId="1CBC2187">
              <wp:simplePos x="0" y="0"/>
              <wp:positionH relativeFrom="column">
                <wp:posOffset>495300</wp:posOffset>
              </wp:positionH>
              <wp:positionV relativeFrom="paragraph">
                <wp:posOffset>933450</wp:posOffset>
              </wp:positionV>
              <wp:extent cx="3938400" cy="3787200"/>
              <wp:effectExtent l="0" t="0" r="24130" b="22860"/>
              <wp:wrapNone/>
              <wp:docPr id="39" name="Zone de text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8400" cy="37872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635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txbx>
                      <w:txbxContent>
                        <w:p w14:paraId="2A778345" w14:textId="77777777" w:rsidR="00283793" w:rsidRDefault="00283793">
                          <w:pPr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283793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Titre du document</w:t>
                          </w:r>
                        </w:p>
                        <w:p w14:paraId="45F3C55C" w14:textId="77777777" w:rsidR="00283793" w:rsidRPr="00283793" w:rsidRDefault="00283793" w:rsidP="00283793">
                          <w:pPr>
                            <w:spacing w:before="2880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Mis à jour le : </w:t>
                          </w:r>
                          <w:r w:rsidRPr="00283793">
                            <w:rPr>
                              <w:rFonts w:ascii="Overpass ExtraLight" w:hAnsi="Overpass ExtraLight"/>
                              <w:color w:val="FFFFFF" w:themeColor="background1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2BC3C" id="_x0000_t202" coordsize="21600,21600" o:spt="202" path="m,l,21600r21600,l21600,xe">
              <v:stroke joinstyle="miter"/>
              <v:path gradientshapeok="t" o:connecttype="rect"/>
            </v:shapetype>
            <v:shape id="Zone de texte 39" o:spid="_x0000_s1028" type="#_x0000_t202" style="position:absolute;margin-left:39pt;margin-top:73.5pt;width:310.1pt;height:29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" fillcolor="#5a5a5a [2109]" strokecolor="#5a5a5a [2109]" strokeweight=".5pt">
              <v:textbox>
                <w:txbxContent>
                  <w:p w14:paraId="2A778345" w14:textId="77777777" w:rsidR="00283793" w:rsidRDefault="00283793">
                    <w:pPr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 w:rsidRPr="00283793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Titre du document</w:t>
                    </w:r>
                  </w:p>
                  <w:p w14:paraId="45F3C55C" w14:textId="77777777" w:rsidR="00283793" w:rsidRPr="00283793" w:rsidRDefault="00283793" w:rsidP="00283793">
                    <w:pPr>
                      <w:spacing w:before="2880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Mis à jour le : </w:t>
                    </w:r>
                    <w:r w:rsidRPr="00283793">
                      <w:rPr>
                        <w:rFonts w:ascii="Overpass ExtraLight" w:hAnsi="Overpass ExtraLight"/>
                        <w:color w:val="FFFFFF" w:themeColor="background1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0" distR="0" wp14:anchorId="50F583F7" wp14:editId="75D488A6">
          <wp:extent cx="7772400" cy="8631936"/>
          <wp:effectExtent l="0" t="0" r="0" b="0"/>
          <wp:docPr id="44" name="Image 44" descr="Une image contenant herbe, extérieur, montagne, grand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Cover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631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FE7FC" w14:textId="77777777" w:rsidR="00283793" w:rsidRPr="002A3DB8" w:rsidRDefault="00283793" w:rsidP="0037796B">
    <w:pPr>
      <w:pStyle w:val="En-tte"/>
      <w:pBdr>
        <w:bottom w:val="none" w:sz="0" w:space="0" w:color="auto"/>
      </w:pBdr>
      <w:spacing w:after="20"/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 wp14:anchorId="77B385FC" wp14:editId="23400437">
              <wp:simplePos x="0" y="0"/>
              <wp:positionH relativeFrom="column">
                <wp:posOffset>495300</wp:posOffset>
              </wp:positionH>
              <wp:positionV relativeFrom="paragraph">
                <wp:posOffset>933450</wp:posOffset>
              </wp:positionV>
              <wp:extent cx="3938400" cy="3787200"/>
              <wp:effectExtent l="0" t="0" r="24130" b="22860"/>
              <wp:wrapNone/>
              <wp:docPr id="47" name="Zone de text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8400" cy="378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6350"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14:paraId="2FED1C71" w14:textId="77777777" w:rsidR="00283793" w:rsidRDefault="00283793">
                          <w:pPr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283793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Titre du document</w:t>
                          </w:r>
                        </w:p>
                        <w:p w14:paraId="3668D80B" w14:textId="77777777" w:rsidR="00283793" w:rsidRPr="00283793" w:rsidRDefault="00283793" w:rsidP="00283793">
                          <w:pPr>
                            <w:spacing w:before="2880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Mis à jour le : </w:t>
                          </w:r>
                          <w:r w:rsidRPr="00283793">
                            <w:rPr>
                              <w:rFonts w:ascii="Overpass ExtraLight" w:hAnsi="Overpass ExtraLight"/>
                              <w:color w:val="FFFFFF" w:themeColor="background1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B385FC" id="_x0000_t202" coordsize="21600,21600" o:spt="202" path="m,l,21600r21600,l21600,xe">
              <v:stroke joinstyle="miter"/>
              <v:path gradientshapeok="t" o:connecttype="rect"/>
            </v:shapetype>
            <v:shape id="Zone de texte 47" o:spid="_x0000_s1029" type="#_x0000_t202" style="position:absolute;margin-left:39pt;margin-top:73.5pt;width:310.1pt;height:29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" fillcolor="black [3213]" strokecolor="black [3213]" strokeweight=".5pt">
              <v:textbox>
                <w:txbxContent>
                  <w:p w14:paraId="2FED1C71" w14:textId="77777777" w:rsidR="00283793" w:rsidRDefault="00283793">
                    <w:pPr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 w:rsidRPr="00283793">
                      <w:rPr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Titre du document</w:t>
                    </w:r>
                  </w:p>
                  <w:p w14:paraId="3668D80B" w14:textId="77777777" w:rsidR="00283793" w:rsidRPr="00283793" w:rsidRDefault="00283793" w:rsidP="00283793">
                    <w:pPr>
                      <w:spacing w:before="2880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Mis à jour le : </w:t>
                    </w:r>
                    <w:r w:rsidRPr="00283793">
                      <w:rPr>
                        <w:rFonts w:ascii="Overpass ExtraLight" w:hAnsi="Overpass ExtraLight"/>
                        <w:color w:val="FFFFFF" w:themeColor="background1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0" distR="0" wp14:anchorId="458B7D41" wp14:editId="1350F6CA">
          <wp:extent cx="7772400" cy="8631936"/>
          <wp:effectExtent l="0" t="0" r="0" b="0"/>
          <wp:docPr id="62" name="Image 62" descr="Une image contenant herbe, extérieur, montagne, grand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Cover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631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2DFD7" w14:textId="77777777" w:rsidR="00283793" w:rsidRPr="0007277D" w:rsidRDefault="00283793" w:rsidP="003C001A">
    <w:pPr>
      <w:pStyle w:val="En-tte"/>
    </w:pPr>
    <w:r>
      <w:t>En-tête du document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88365" w14:textId="77777777" w:rsidR="0007277D" w:rsidRPr="002A3DB8" w:rsidRDefault="0007277D" w:rsidP="002A3DB8">
    <w:pPr>
      <w:pStyle w:val="En-tte"/>
      <w:pBdr>
        <w:bottom w:val="none" w:sz="0" w:space="0" w:color="auto"/>
      </w:pBd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E140D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D2CD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AEA7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7626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689B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900F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7421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B017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C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14F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E16745"/>
    <w:multiLevelType w:val="hybridMultilevel"/>
    <w:tmpl w:val="1D4A1EA6"/>
    <w:lvl w:ilvl="0" w:tplc="1FC41BCE">
      <w:start w:val="1"/>
      <w:numFmt w:val="bullet"/>
      <w:pStyle w:val="Listepuces-Noir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ABA5A94"/>
    <w:multiLevelType w:val="hybridMultilevel"/>
    <w:tmpl w:val="08D8BA72"/>
    <w:lvl w:ilvl="0" w:tplc="196CBE04">
      <w:start w:val="1"/>
      <w:numFmt w:val="decimal"/>
      <w:pStyle w:val="Listenumros-Noir"/>
      <w:lvlText w:val="%1."/>
      <w:lvlJc w:val="left"/>
      <w:pPr>
        <w:ind w:left="1288" w:hanging="360"/>
      </w:pPr>
    </w:lvl>
    <w:lvl w:ilvl="1" w:tplc="0C0C0019" w:tentative="1">
      <w:start w:val="1"/>
      <w:numFmt w:val="lowerLetter"/>
      <w:lvlText w:val="%2."/>
      <w:lvlJc w:val="left"/>
      <w:pPr>
        <w:ind w:left="2008" w:hanging="360"/>
      </w:pPr>
    </w:lvl>
    <w:lvl w:ilvl="2" w:tplc="0C0C001B" w:tentative="1">
      <w:start w:val="1"/>
      <w:numFmt w:val="lowerRoman"/>
      <w:lvlText w:val="%3."/>
      <w:lvlJc w:val="right"/>
      <w:pPr>
        <w:ind w:left="2728" w:hanging="180"/>
      </w:pPr>
    </w:lvl>
    <w:lvl w:ilvl="3" w:tplc="0C0C000F" w:tentative="1">
      <w:start w:val="1"/>
      <w:numFmt w:val="decimal"/>
      <w:lvlText w:val="%4."/>
      <w:lvlJc w:val="left"/>
      <w:pPr>
        <w:ind w:left="3448" w:hanging="360"/>
      </w:pPr>
    </w:lvl>
    <w:lvl w:ilvl="4" w:tplc="0C0C0019" w:tentative="1">
      <w:start w:val="1"/>
      <w:numFmt w:val="lowerLetter"/>
      <w:lvlText w:val="%5."/>
      <w:lvlJc w:val="left"/>
      <w:pPr>
        <w:ind w:left="4168" w:hanging="360"/>
      </w:pPr>
    </w:lvl>
    <w:lvl w:ilvl="5" w:tplc="0C0C001B" w:tentative="1">
      <w:start w:val="1"/>
      <w:numFmt w:val="lowerRoman"/>
      <w:lvlText w:val="%6."/>
      <w:lvlJc w:val="right"/>
      <w:pPr>
        <w:ind w:left="4888" w:hanging="180"/>
      </w:pPr>
    </w:lvl>
    <w:lvl w:ilvl="6" w:tplc="0C0C000F" w:tentative="1">
      <w:start w:val="1"/>
      <w:numFmt w:val="decimal"/>
      <w:lvlText w:val="%7."/>
      <w:lvlJc w:val="left"/>
      <w:pPr>
        <w:ind w:left="5608" w:hanging="360"/>
      </w:pPr>
    </w:lvl>
    <w:lvl w:ilvl="7" w:tplc="0C0C0019" w:tentative="1">
      <w:start w:val="1"/>
      <w:numFmt w:val="lowerLetter"/>
      <w:lvlText w:val="%8."/>
      <w:lvlJc w:val="left"/>
      <w:pPr>
        <w:ind w:left="6328" w:hanging="360"/>
      </w:pPr>
    </w:lvl>
    <w:lvl w:ilvl="8" w:tplc="0C0C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 w15:restartNumberingAfterBreak="0">
    <w:nsid w:val="316B1CCD"/>
    <w:multiLevelType w:val="hybridMultilevel"/>
    <w:tmpl w:val="445E22A0"/>
    <w:lvl w:ilvl="0" w:tplc="340277AC">
      <w:start w:val="1"/>
      <w:numFmt w:val="decimal"/>
      <w:pStyle w:val="Listenumros-Gris"/>
      <w:lvlText w:val="%1."/>
      <w:lvlJc w:val="left"/>
      <w:pPr>
        <w:ind w:left="1288" w:hanging="360"/>
      </w:pPr>
    </w:lvl>
    <w:lvl w:ilvl="1" w:tplc="0C0C0019" w:tentative="1">
      <w:start w:val="1"/>
      <w:numFmt w:val="lowerLetter"/>
      <w:lvlText w:val="%2."/>
      <w:lvlJc w:val="left"/>
      <w:pPr>
        <w:ind w:left="2008" w:hanging="360"/>
      </w:pPr>
    </w:lvl>
    <w:lvl w:ilvl="2" w:tplc="0C0C001B" w:tentative="1">
      <w:start w:val="1"/>
      <w:numFmt w:val="lowerRoman"/>
      <w:lvlText w:val="%3."/>
      <w:lvlJc w:val="right"/>
      <w:pPr>
        <w:ind w:left="2728" w:hanging="180"/>
      </w:pPr>
    </w:lvl>
    <w:lvl w:ilvl="3" w:tplc="0C0C000F" w:tentative="1">
      <w:start w:val="1"/>
      <w:numFmt w:val="decimal"/>
      <w:lvlText w:val="%4."/>
      <w:lvlJc w:val="left"/>
      <w:pPr>
        <w:ind w:left="3448" w:hanging="360"/>
      </w:pPr>
    </w:lvl>
    <w:lvl w:ilvl="4" w:tplc="0C0C0019" w:tentative="1">
      <w:start w:val="1"/>
      <w:numFmt w:val="lowerLetter"/>
      <w:lvlText w:val="%5."/>
      <w:lvlJc w:val="left"/>
      <w:pPr>
        <w:ind w:left="4168" w:hanging="360"/>
      </w:pPr>
    </w:lvl>
    <w:lvl w:ilvl="5" w:tplc="0C0C001B" w:tentative="1">
      <w:start w:val="1"/>
      <w:numFmt w:val="lowerRoman"/>
      <w:lvlText w:val="%6."/>
      <w:lvlJc w:val="right"/>
      <w:pPr>
        <w:ind w:left="4888" w:hanging="180"/>
      </w:pPr>
    </w:lvl>
    <w:lvl w:ilvl="6" w:tplc="0C0C000F" w:tentative="1">
      <w:start w:val="1"/>
      <w:numFmt w:val="decimal"/>
      <w:lvlText w:val="%7."/>
      <w:lvlJc w:val="left"/>
      <w:pPr>
        <w:ind w:left="5608" w:hanging="360"/>
      </w:pPr>
    </w:lvl>
    <w:lvl w:ilvl="7" w:tplc="0C0C0019" w:tentative="1">
      <w:start w:val="1"/>
      <w:numFmt w:val="lowerLetter"/>
      <w:lvlText w:val="%8."/>
      <w:lvlJc w:val="left"/>
      <w:pPr>
        <w:ind w:left="6328" w:hanging="360"/>
      </w:pPr>
    </w:lvl>
    <w:lvl w:ilvl="8" w:tplc="0C0C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3" w15:restartNumberingAfterBreak="0">
    <w:nsid w:val="470434E6"/>
    <w:multiLevelType w:val="hybridMultilevel"/>
    <w:tmpl w:val="BE6473C6"/>
    <w:lvl w:ilvl="0" w:tplc="DB7825CA">
      <w:start w:val="1"/>
      <w:numFmt w:val="bullet"/>
      <w:pStyle w:val="Listepuces-Roug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D4047"/>
    <w:multiLevelType w:val="multilevel"/>
    <w:tmpl w:val="35069C46"/>
    <w:lvl w:ilvl="0">
      <w:start w:val="1"/>
      <w:numFmt w:val="bullet"/>
      <w:lvlText w:val=""/>
      <w:lvlJc w:val="left"/>
      <w:pPr>
        <w:tabs>
          <w:tab w:val="num" w:pos="152"/>
        </w:tabs>
        <w:ind w:left="15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872"/>
        </w:tabs>
        <w:ind w:left="87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592"/>
        </w:tabs>
        <w:ind w:left="159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312"/>
        </w:tabs>
        <w:ind w:left="231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032"/>
        </w:tabs>
        <w:ind w:left="303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752"/>
        </w:tabs>
        <w:ind w:left="375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472"/>
        </w:tabs>
        <w:ind w:left="447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192"/>
        </w:tabs>
        <w:ind w:left="519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912"/>
        </w:tabs>
        <w:ind w:left="5912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0AD08B1"/>
    <w:multiLevelType w:val="hybridMultilevel"/>
    <w:tmpl w:val="5EFA1C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6A2DED"/>
    <w:multiLevelType w:val="hybridMultilevel"/>
    <w:tmpl w:val="25EAFA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535404"/>
    <w:multiLevelType w:val="hybridMultilevel"/>
    <w:tmpl w:val="BEB26568"/>
    <w:lvl w:ilvl="0" w:tplc="AA18FF66">
      <w:start w:val="1"/>
      <w:numFmt w:val="bullet"/>
      <w:pStyle w:val="Listepuces-Gri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01510D"/>
    <w:multiLevelType w:val="hybridMultilevel"/>
    <w:tmpl w:val="21EE1F16"/>
    <w:lvl w:ilvl="0" w:tplc="10CE0A4C">
      <w:start w:val="1"/>
      <w:numFmt w:val="decimal"/>
      <w:pStyle w:val="Listenumros-Rouge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8"/>
  </w:num>
  <w:num w:numId="4">
    <w:abstractNumId w:val="10"/>
  </w:num>
  <w:num w:numId="5">
    <w:abstractNumId w:val="17"/>
  </w:num>
  <w:num w:numId="6">
    <w:abstractNumId w:val="13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14"/>
  </w:num>
  <w:num w:numId="18">
    <w:abstractNumId w:val="1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935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D9D"/>
    <w:rsid w:val="00031993"/>
    <w:rsid w:val="0007277D"/>
    <w:rsid w:val="000B3615"/>
    <w:rsid w:val="000C118D"/>
    <w:rsid w:val="000C7F9B"/>
    <w:rsid w:val="000D0241"/>
    <w:rsid w:val="000D1B48"/>
    <w:rsid w:val="000D4E0C"/>
    <w:rsid w:val="000E6F83"/>
    <w:rsid w:val="000E7DFE"/>
    <w:rsid w:val="001029F0"/>
    <w:rsid w:val="00104C0D"/>
    <w:rsid w:val="00116F9F"/>
    <w:rsid w:val="001534FB"/>
    <w:rsid w:val="001611E3"/>
    <w:rsid w:val="0019412A"/>
    <w:rsid w:val="001B59FA"/>
    <w:rsid w:val="001F47EF"/>
    <w:rsid w:val="002119CD"/>
    <w:rsid w:val="0022612D"/>
    <w:rsid w:val="00236C3D"/>
    <w:rsid w:val="00243966"/>
    <w:rsid w:val="002674FB"/>
    <w:rsid w:val="00283793"/>
    <w:rsid w:val="00283EB0"/>
    <w:rsid w:val="002A3DB8"/>
    <w:rsid w:val="002B783F"/>
    <w:rsid w:val="002D07C8"/>
    <w:rsid w:val="002D4635"/>
    <w:rsid w:val="002E1F57"/>
    <w:rsid w:val="002E676A"/>
    <w:rsid w:val="00354171"/>
    <w:rsid w:val="0037796B"/>
    <w:rsid w:val="00382AE9"/>
    <w:rsid w:val="003B047F"/>
    <w:rsid w:val="003B34C7"/>
    <w:rsid w:val="003C001A"/>
    <w:rsid w:val="003D2159"/>
    <w:rsid w:val="00406B83"/>
    <w:rsid w:val="004250AD"/>
    <w:rsid w:val="00437493"/>
    <w:rsid w:val="00442D00"/>
    <w:rsid w:val="00455216"/>
    <w:rsid w:val="004557C0"/>
    <w:rsid w:val="00461B91"/>
    <w:rsid w:val="00467B2D"/>
    <w:rsid w:val="00483749"/>
    <w:rsid w:val="004C1423"/>
    <w:rsid w:val="0050046B"/>
    <w:rsid w:val="00500FE5"/>
    <w:rsid w:val="00503DA4"/>
    <w:rsid w:val="00547FAD"/>
    <w:rsid w:val="005D5ABB"/>
    <w:rsid w:val="005E6577"/>
    <w:rsid w:val="00601D7C"/>
    <w:rsid w:val="00613669"/>
    <w:rsid w:val="00623F15"/>
    <w:rsid w:val="00631DFD"/>
    <w:rsid w:val="006575D5"/>
    <w:rsid w:val="0067516C"/>
    <w:rsid w:val="00690733"/>
    <w:rsid w:val="006C1118"/>
    <w:rsid w:val="006E73E4"/>
    <w:rsid w:val="006F2223"/>
    <w:rsid w:val="006F684F"/>
    <w:rsid w:val="00734A36"/>
    <w:rsid w:val="007477C3"/>
    <w:rsid w:val="00747C2D"/>
    <w:rsid w:val="00770F3F"/>
    <w:rsid w:val="00774103"/>
    <w:rsid w:val="00774C41"/>
    <w:rsid w:val="007852B2"/>
    <w:rsid w:val="007A5EC3"/>
    <w:rsid w:val="007B011F"/>
    <w:rsid w:val="007B77EA"/>
    <w:rsid w:val="007B7D9D"/>
    <w:rsid w:val="007D12E7"/>
    <w:rsid w:val="007D677C"/>
    <w:rsid w:val="00803E75"/>
    <w:rsid w:val="00807DAA"/>
    <w:rsid w:val="008109A0"/>
    <w:rsid w:val="00814997"/>
    <w:rsid w:val="008245C8"/>
    <w:rsid w:val="00835B9C"/>
    <w:rsid w:val="00890929"/>
    <w:rsid w:val="008932EF"/>
    <w:rsid w:val="008A2430"/>
    <w:rsid w:val="008E588E"/>
    <w:rsid w:val="008F59F1"/>
    <w:rsid w:val="00933FD4"/>
    <w:rsid w:val="009704F6"/>
    <w:rsid w:val="009919B2"/>
    <w:rsid w:val="009A363B"/>
    <w:rsid w:val="009C18F8"/>
    <w:rsid w:val="009D43C6"/>
    <w:rsid w:val="009E3966"/>
    <w:rsid w:val="00A2217D"/>
    <w:rsid w:val="00A25174"/>
    <w:rsid w:val="00A31E26"/>
    <w:rsid w:val="00A66397"/>
    <w:rsid w:val="00A663B3"/>
    <w:rsid w:val="00A81C05"/>
    <w:rsid w:val="00A91509"/>
    <w:rsid w:val="00AB09FF"/>
    <w:rsid w:val="00AB7B56"/>
    <w:rsid w:val="00AC50E9"/>
    <w:rsid w:val="00AC5AF5"/>
    <w:rsid w:val="00AF16F3"/>
    <w:rsid w:val="00B7694D"/>
    <w:rsid w:val="00B91004"/>
    <w:rsid w:val="00B92927"/>
    <w:rsid w:val="00BC3D42"/>
    <w:rsid w:val="00BD009C"/>
    <w:rsid w:val="00BE442C"/>
    <w:rsid w:val="00C3499D"/>
    <w:rsid w:val="00C42108"/>
    <w:rsid w:val="00C44255"/>
    <w:rsid w:val="00C64701"/>
    <w:rsid w:val="00C83C90"/>
    <w:rsid w:val="00C90B9E"/>
    <w:rsid w:val="00CC0250"/>
    <w:rsid w:val="00CD6BEF"/>
    <w:rsid w:val="00CD78EB"/>
    <w:rsid w:val="00CF688C"/>
    <w:rsid w:val="00D016A1"/>
    <w:rsid w:val="00D9297B"/>
    <w:rsid w:val="00DA2DFD"/>
    <w:rsid w:val="00DB7CEA"/>
    <w:rsid w:val="00DC5710"/>
    <w:rsid w:val="00E3553B"/>
    <w:rsid w:val="00E42538"/>
    <w:rsid w:val="00E5334E"/>
    <w:rsid w:val="00E546B2"/>
    <w:rsid w:val="00E71641"/>
    <w:rsid w:val="00E81161"/>
    <w:rsid w:val="00E96F8E"/>
    <w:rsid w:val="00EB1DBD"/>
    <w:rsid w:val="00EB55BC"/>
    <w:rsid w:val="00EC4E89"/>
    <w:rsid w:val="00F425E0"/>
    <w:rsid w:val="00F47253"/>
    <w:rsid w:val="00F47DF2"/>
    <w:rsid w:val="00F564F0"/>
    <w:rsid w:val="00F9291F"/>
    <w:rsid w:val="00FA792E"/>
    <w:rsid w:val="00FB4B8F"/>
    <w:rsid w:val="00FB53D7"/>
    <w:rsid w:val="00FC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103987"/>
  <w15:chartTrackingRefBased/>
  <w15:docId w15:val="{65741CEE-D124-41D4-98B6-71E96FC0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verpass" w:eastAsiaTheme="minorHAnsi" w:hAnsi="Overpass" w:cstheme="majorBidi"/>
        <w:bCs/>
        <w:spacing w:val="-10"/>
        <w:kern w:val="28"/>
        <w:sz w:val="56"/>
        <w:szCs w:val="56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DBD"/>
    <w:pPr>
      <w:spacing w:after="0" w:line="240" w:lineRule="auto"/>
    </w:pPr>
    <w:rPr>
      <w:rFonts w:eastAsia="Times New Roman" w:cs="Times New Roman"/>
      <w:bCs w:val="0"/>
      <w:noProof/>
      <w:spacing w:val="0"/>
      <w:kern w:val="0"/>
      <w:sz w:val="22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D9297B"/>
    <w:pPr>
      <w:keepNext/>
      <w:keepLines/>
      <w:spacing w:before="240" w:after="120"/>
      <w:outlineLvl w:val="0"/>
    </w:pPr>
    <w:rPr>
      <w:rFonts w:eastAsiaTheme="majorEastAsia" w:cstheme="majorBidi"/>
      <w:color w:val="E30513"/>
      <w:spacing w:val="-10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D9297B"/>
    <w:pPr>
      <w:keepNext/>
      <w:keepLines/>
      <w:spacing w:before="120" w:after="40"/>
      <w:outlineLvl w:val="1"/>
    </w:pPr>
    <w:rPr>
      <w:rFonts w:eastAsiaTheme="majorEastAsia" w:cstheme="majorBidi"/>
      <w:color w:val="7F7F7F"/>
      <w:sz w:val="32"/>
      <w:szCs w:val="26"/>
      <w:lang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document-Noir">
    <w:name w:val="Titre document - Noir"/>
    <w:basedOn w:val="Normal"/>
    <w:link w:val="Titredocument-NoirCar"/>
    <w:qFormat/>
    <w:rsid w:val="00E42538"/>
    <w:rPr>
      <w:b/>
      <w:bCs/>
      <w:color w:val="000000" w:themeColor="text1"/>
      <w:sz w:val="72"/>
      <w:szCs w:val="72"/>
    </w:rPr>
  </w:style>
  <w:style w:type="paragraph" w:customStyle="1" w:styleId="Titredocument-Rouge">
    <w:name w:val="Titre document - Rouge"/>
    <w:basedOn w:val="Normal"/>
    <w:link w:val="Titredocument-RougeCar"/>
    <w:qFormat/>
    <w:rsid w:val="00437493"/>
    <w:pPr>
      <w:spacing w:before="240"/>
    </w:pPr>
    <w:rPr>
      <w:b/>
      <w:color w:val="E30513"/>
      <w:sz w:val="72"/>
    </w:rPr>
  </w:style>
  <w:style w:type="character" w:customStyle="1" w:styleId="Titredocument-NoirCar">
    <w:name w:val="Titre document - Noir Car"/>
    <w:basedOn w:val="Policepardfaut"/>
    <w:link w:val="Titredocument-Noir"/>
    <w:rsid w:val="00E42538"/>
    <w:rPr>
      <w:rFonts w:eastAsia="Times New Roman" w:cs="Times New Roman"/>
      <w:b/>
      <w:noProof/>
      <w:color w:val="000000" w:themeColor="text1"/>
      <w:spacing w:val="0"/>
      <w:kern w:val="0"/>
      <w:sz w:val="72"/>
      <w:szCs w:val="72"/>
      <w:lang w:eastAsia="fr-FR"/>
    </w:rPr>
  </w:style>
  <w:style w:type="paragraph" w:customStyle="1" w:styleId="Titredocument-Gris">
    <w:name w:val="Titre document - Gris"/>
    <w:basedOn w:val="Normal"/>
    <w:link w:val="Titredocument-GrisCar"/>
    <w:qFormat/>
    <w:rsid w:val="00AB09FF"/>
    <w:pPr>
      <w:spacing w:before="240"/>
    </w:pPr>
    <w:rPr>
      <w:b/>
      <w:color w:val="7F7F7F"/>
      <w:sz w:val="72"/>
    </w:rPr>
  </w:style>
  <w:style w:type="character" w:customStyle="1" w:styleId="Titredocument-RougeCar">
    <w:name w:val="Titre document - Rouge Car"/>
    <w:basedOn w:val="Policepardfaut"/>
    <w:link w:val="Titredocument-Rouge"/>
    <w:rsid w:val="00437493"/>
    <w:rPr>
      <w:rFonts w:eastAsia="Times New Roman" w:cs="Times New Roman"/>
      <w:b/>
      <w:bCs w:val="0"/>
      <w:noProof/>
      <w:color w:val="E30513"/>
      <w:spacing w:val="0"/>
      <w:kern w:val="0"/>
      <w:sz w:val="72"/>
      <w:szCs w:val="20"/>
      <w:lang w:eastAsia="fr-FR"/>
    </w:rPr>
  </w:style>
  <w:style w:type="paragraph" w:customStyle="1" w:styleId="Titre1-Noir">
    <w:name w:val="Titre 1 - Noir"/>
    <w:basedOn w:val="Normal"/>
    <w:link w:val="Titre1-NoirCar"/>
    <w:qFormat/>
    <w:rsid w:val="008932EF"/>
    <w:pPr>
      <w:spacing w:after="120"/>
    </w:pPr>
    <w:rPr>
      <w:sz w:val="40"/>
    </w:rPr>
  </w:style>
  <w:style w:type="character" w:customStyle="1" w:styleId="Titredocument-GrisCar">
    <w:name w:val="Titre document - Gris Car"/>
    <w:basedOn w:val="Titredocument-RougeCar"/>
    <w:link w:val="Titredocument-Gris"/>
    <w:rsid w:val="00AB09FF"/>
    <w:rPr>
      <w:rFonts w:eastAsia="Times New Roman" w:cs="Times New Roman"/>
      <w:b/>
      <w:bCs w:val="0"/>
      <w:noProof/>
      <w:color w:val="7F7F7F"/>
      <w:spacing w:val="0"/>
      <w:kern w:val="0"/>
      <w:sz w:val="72"/>
      <w:szCs w:val="20"/>
      <w:lang w:eastAsia="fr-FR"/>
    </w:rPr>
  </w:style>
  <w:style w:type="paragraph" w:customStyle="1" w:styleId="Titre1-Gris">
    <w:name w:val="Titre 1 - Gris"/>
    <w:basedOn w:val="Normal"/>
    <w:link w:val="Titre1-GrisCar"/>
    <w:qFormat/>
    <w:rsid w:val="008932EF"/>
    <w:pPr>
      <w:spacing w:after="120"/>
    </w:pPr>
    <w:rPr>
      <w:color w:val="7F7F7F"/>
      <w:sz w:val="40"/>
    </w:rPr>
  </w:style>
  <w:style w:type="character" w:customStyle="1" w:styleId="Titre1-NoirCar">
    <w:name w:val="Titre 1 - Noir Car"/>
    <w:basedOn w:val="Policepardfaut"/>
    <w:link w:val="Titre1-Noir"/>
    <w:rsid w:val="008932EF"/>
    <w:rPr>
      <w:rFonts w:eastAsia="Times New Roman" w:cs="Times New Roman"/>
      <w:bCs w:val="0"/>
      <w:noProof/>
      <w:spacing w:val="0"/>
      <w:kern w:val="0"/>
      <w:sz w:val="40"/>
      <w:szCs w:val="20"/>
      <w:lang w:eastAsia="fr-FR"/>
    </w:rPr>
  </w:style>
  <w:style w:type="paragraph" w:customStyle="1" w:styleId="Titre1-Rouge">
    <w:name w:val="Titre 1 - Rouge"/>
    <w:basedOn w:val="Normal"/>
    <w:link w:val="Titre1-RougeCar"/>
    <w:qFormat/>
    <w:rsid w:val="008932EF"/>
    <w:rPr>
      <w:color w:val="E30513"/>
      <w:sz w:val="40"/>
    </w:rPr>
  </w:style>
  <w:style w:type="character" w:customStyle="1" w:styleId="Titre1-GrisCar">
    <w:name w:val="Titre 1 - Gris Car"/>
    <w:basedOn w:val="Policepardfaut"/>
    <w:link w:val="Titre1-Gris"/>
    <w:rsid w:val="008932EF"/>
    <w:rPr>
      <w:rFonts w:eastAsia="Times New Roman" w:cs="Times New Roman"/>
      <w:bCs w:val="0"/>
      <w:noProof/>
      <w:color w:val="7F7F7F"/>
      <w:spacing w:val="0"/>
      <w:kern w:val="0"/>
      <w:sz w:val="40"/>
      <w:szCs w:val="20"/>
      <w:lang w:eastAsia="fr-FR"/>
    </w:rPr>
  </w:style>
  <w:style w:type="paragraph" w:customStyle="1" w:styleId="Titre2-Noir">
    <w:name w:val="Titre 2 - Noir"/>
    <w:basedOn w:val="Normal"/>
    <w:link w:val="Titre2-NoirCar"/>
    <w:qFormat/>
    <w:rsid w:val="00547FAD"/>
    <w:pPr>
      <w:spacing w:before="120" w:after="40"/>
    </w:pPr>
    <w:rPr>
      <w:sz w:val="32"/>
    </w:rPr>
  </w:style>
  <w:style w:type="character" w:customStyle="1" w:styleId="Titre1-RougeCar">
    <w:name w:val="Titre 1 - Rouge Car"/>
    <w:basedOn w:val="Policepardfaut"/>
    <w:link w:val="Titre1-Rouge"/>
    <w:rsid w:val="008932EF"/>
    <w:rPr>
      <w:rFonts w:eastAsia="Times New Roman" w:cs="Times New Roman"/>
      <w:bCs w:val="0"/>
      <w:noProof/>
      <w:color w:val="E30513"/>
      <w:spacing w:val="0"/>
      <w:kern w:val="0"/>
      <w:sz w:val="40"/>
      <w:szCs w:val="20"/>
      <w:lang w:eastAsia="fr-FR"/>
    </w:rPr>
  </w:style>
  <w:style w:type="paragraph" w:customStyle="1" w:styleId="Titre2-Gris">
    <w:name w:val="Titre 2 - Gris"/>
    <w:basedOn w:val="Normal"/>
    <w:link w:val="Titre2-GrisCar"/>
    <w:qFormat/>
    <w:rsid w:val="00547FAD"/>
    <w:pPr>
      <w:spacing w:before="120" w:after="40"/>
    </w:pPr>
    <w:rPr>
      <w:color w:val="7F7F7F"/>
      <w:sz w:val="32"/>
    </w:rPr>
  </w:style>
  <w:style w:type="character" w:customStyle="1" w:styleId="Titre2-NoirCar">
    <w:name w:val="Titre 2 - Noir Car"/>
    <w:basedOn w:val="Policepardfaut"/>
    <w:link w:val="Titre2-Noir"/>
    <w:rsid w:val="00547FAD"/>
    <w:rPr>
      <w:sz w:val="32"/>
    </w:rPr>
  </w:style>
  <w:style w:type="paragraph" w:customStyle="1" w:styleId="Titre2-Rouge">
    <w:name w:val="Titre 2 - Rouge"/>
    <w:basedOn w:val="Normal"/>
    <w:link w:val="Titre2-RougeCar"/>
    <w:qFormat/>
    <w:rsid w:val="00547FAD"/>
    <w:pPr>
      <w:spacing w:before="120" w:after="40"/>
    </w:pPr>
    <w:rPr>
      <w:color w:val="E30513"/>
      <w:sz w:val="32"/>
    </w:rPr>
  </w:style>
  <w:style w:type="character" w:customStyle="1" w:styleId="Titre2-GrisCar">
    <w:name w:val="Titre 2 - Gris Car"/>
    <w:basedOn w:val="Policepardfaut"/>
    <w:link w:val="Titre2-Gris"/>
    <w:rsid w:val="00547FAD"/>
    <w:rPr>
      <w:color w:val="7F7F7F"/>
      <w:sz w:val="32"/>
    </w:rPr>
  </w:style>
  <w:style w:type="paragraph" w:customStyle="1" w:styleId="Titre3-Noir">
    <w:name w:val="Titre 3 - Noir"/>
    <w:basedOn w:val="Normal"/>
    <w:link w:val="Titre3-NoirCar"/>
    <w:qFormat/>
    <w:rsid w:val="00835B9C"/>
  </w:style>
  <w:style w:type="character" w:customStyle="1" w:styleId="Titre2-RougeCar">
    <w:name w:val="Titre 2 - Rouge Car"/>
    <w:basedOn w:val="Policepardfaut"/>
    <w:link w:val="Titre2-Rouge"/>
    <w:rsid w:val="00547FAD"/>
    <w:rPr>
      <w:color w:val="E30513"/>
      <w:sz w:val="32"/>
    </w:rPr>
  </w:style>
  <w:style w:type="paragraph" w:customStyle="1" w:styleId="Titre3-Gris">
    <w:name w:val="Titre 3 - Gris"/>
    <w:basedOn w:val="Normal"/>
    <w:link w:val="Titre3-GrisCar"/>
    <w:qFormat/>
    <w:rsid w:val="00835B9C"/>
    <w:rPr>
      <w:color w:val="7F7F7F"/>
    </w:rPr>
  </w:style>
  <w:style w:type="character" w:customStyle="1" w:styleId="Titre3-NoirCar">
    <w:name w:val="Titre 3 - Noir Car"/>
    <w:basedOn w:val="Policepardfaut"/>
    <w:link w:val="Titre3-Noir"/>
    <w:rsid w:val="00835B9C"/>
    <w:rPr>
      <w:sz w:val="22"/>
    </w:rPr>
  </w:style>
  <w:style w:type="paragraph" w:customStyle="1" w:styleId="Titre3-Rouge">
    <w:name w:val="Titre 3 - Rouge"/>
    <w:basedOn w:val="Normal"/>
    <w:link w:val="Titre3-RougeCar"/>
    <w:qFormat/>
    <w:rsid w:val="00835B9C"/>
    <w:rPr>
      <w:color w:val="E30513"/>
    </w:rPr>
  </w:style>
  <w:style w:type="character" w:customStyle="1" w:styleId="Titre3-GrisCar">
    <w:name w:val="Titre 3 - Gris Car"/>
    <w:basedOn w:val="Policepardfaut"/>
    <w:link w:val="Titre3-Gris"/>
    <w:rsid w:val="00835B9C"/>
    <w:rPr>
      <w:color w:val="7F7F7F"/>
      <w:sz w:val="22"/>
    </w:rPr>
  </w:style>
  <w:style w:type="paragraph" w:customStyle="1" w:styleId="Listenumros-Noir">
    <w:name w:val="Liste numéros - Noir"/>
    <w:basedOn w:val="Normal"/>
    <w:link w:val="Listenumros-NoirCar"/>
    <w:qFormat/>
    <w:rsid w:val="00835B9C"/>
    <w:pPr>
      <w:numPr>
        <w:numId w:val="1"/>
      </w:numPr>
      <w:spacing w:before="40" w:after="40"/>
      <w:ind w:left="568" w:hanging="284"/>
    </w:pPr>
  </w:style>
  <w:style w:type="character" w:customStyle="1" w:styleId="Titre3-RougeCar">
    <w:name w:val="Titre 3 - Rouge Car"/>
    <w:basedOn w:val="Policepardfaut"/>
    <w:link w:val="Titre3-Rouge"/>
    <w:rsid w:val="00835B9C"/>
    <w:rPr>
      <w:color w:val="E30513"/>
      <w:sz w:val="22"/>
    </w:rPr>
  </w:style>
  <w:style w:type="paragraph" w:customStyle="1" w:styleId="Listenumros-Gris">
    <w:name w:val="Liste numéros - Gris"/>
    <w:basedOn w:val="Normal"/>
    <w:link w:val="Listenumros-GrisCar"/>
    <w:qFormat/>
    <w:rsid w:val="00835B9C"/>
    <w:pPr>
      <w:numPr>
        <w:numId w:val="2"/>
      </w:numPr>
      <w:spacing w:before="40" w:after="40"/>
      <w:ind w:left="568" w:hanging="284"/>
    </w:pPr>
    <w:rPr>
      <w:color w:val="7F7F7F"/>
    </w:rPr>
  </w:style>
  <w:style w:type="character" w:customStyle="1" w:styleId="Listenumros-NoirCar">
    <w:name w:val="Liste numéros - Noir Car"/>
    <w:basedOn w:val="Policepardfaut"/>
    <w:link w:val="Listenumros-Noir"/>
    <w:rsid w:val="00835B9C"/>
    <w:rPr>
      <w:sz w:val="22"/>
    </w:rPr>
  </w:style>
  <w:style w:type="paragraph" w:customStyle="1" w:styleId="Listenumros-Rouge">
    <w:name w:val="Liste numéros - Rouge"/>
    <w:basedOn w:val="Normal"/>
    <w:link w:val="Listenumros-RougeCar"/>
    <w:qFormat/>
    <w:rsid w:val="00835B9C"/>
    <w:pPr>
      <w:numPr>
        <w:numId w:val="3"/>
      </w:numPr>
      <w:spacing w:before="40" w:after="40"/>
      <w:ind w:left="568" w:hanging="284"/>
    </w:pPr>
    <w:rPr>
      <w:color w:val="E30513"/>
    </w:rPr>
  </w:style>
  <w:style w:type="character" w:customStyle="1" w:styleId="Listenumros-GrisCar">
    <w:name w:val="Liste numéros - Gris Car"/>
    <w:basedOn w:val="Policepardfaut"/>
    <w:link w:val="Listenumros-Gris"/>
    <w:rsid w:val="00835B9C"/>
    <w:rPr>
      <w:color w:val="7F7F7F"/>
      <w:sz w:val="22"/>
    </w:rPr>
  </w:style>
  <w:style w:type="paragraph" w:customStyle="1" w:styleId="Listepuces-Noir">
    <w:name w:val="Liste puces - Noir"/>
    <w:basedOn w:val="Listenumros-Rouge"/>
    <w:link w:val="Listepuces-NoirCar"/>
    <w:qFormat/>
    <w:rsid w:val="00835B9C"/>
    <w:pPr>
      <w:numPr>
        <w:numId w:val="4"/>
      </w:numPr>
      <w:ind w:left="568" w:hanging="284"/>
    </w:pPr>
    <w:rPr>
      <w:color w:val="auto"/>
    </w:rPr>
  </w:style>
  <w:style w:type="character" w:customStyle="1" w:styleId="Listenumros-RougeCar">
    <w:name w:val="Liste numéros - Rouge Car"/>
    <w:basedOn w:val="Policepardfaut"/>
    <w:link w:val="Listenumros-Rouge"/>
    <w:rsid w:val="00835B9C"/>
    <w:rPr>
      <w:color w:val="E30513"/>
      <w:sz w:val="22"/>
    </w:rPr>
  </w:style>
  <w:style w:type="paragraph" w:customStyle="1" w:styleId="Listepuces-Gris">
    <w:name w:val="Liste puces - Gris"/>
    <w:basedOn w:val="Normal"/>
    <w:link w:val="Listepuces-GrisCar"/>
    <w:qFormat/>
    <w:rsid w:val="00835B9C"/>
    <w:pPr>
      <w:numPr>
        <w:numId w:val="5"/>
      </w:numPr>
      <w:spacing w:before="40" w:after="40"/>
      <w:ind w:left="568" w:hanging="284"/>
    </w:pPr>
    <w:rPr>
      <w:color w:val="7F7F7F"/>
    </w:rPr>
  </w:style>
  <w:style w:type="character" w:customStyle="1" w:styleId="Listepuces-NoirCar">
    <w:name w:val="Liste puces - Noir Car"/>
    <w:basedOn w:val="Listenumros-RougeCar"/>
    <w:link w:val="Listepuces-Noir"/>
    <w:rsid w:val="00835B9C"/>
    <w:rPr>
      <w:color w:val="E30513"/>
      <w:spacing w:val="0"/>
      <w:sz w:val="22"/>
    </w:rPr>
  </w:style>
  <w:style w:type="paragraph" w:customStyle="1" w:styleId="Listepuces-Rouge">
    <w:name w:val="Liste puces - Rouge"/>
    <w:basedOn w:val="Normal"/>
    <w:link w:val="Listepuces-RougeCar"/>
    <w:qFormat/>
    <w:rsid w:val="00835B9C"/>
    <w:pPr>
      <w:numPr>
        <w:numId w:val="6"/>
      </w:numPr>
      <w:spacing w:before="40" w:after="40"/>
      <w:ind w:left="568" w:hanging="284"/>
    </w:pPr>
    <w:rPr>
      <w:color w:val="E30513"/>
    </w:rPr>
  </w:style>
  <w:style w:type="character" w:customStyle="1" w:styleId="Listepuces-GrisCar">
    <w:name w:val="Liste puces - Gris Car"/>
    <w:basedOn w:val="Policepardfaut"/>
    <w:link w:val="Listepuces-Gris"/>
    <w:rsid w:val="00835B9C"/>
    <w:rPr>
      <w:color w:val="7F7F7F"/>
      <w:sz w:val="22"/>
    </w:rPr>
  </w:style>
  <w:style w:type="paragraph" w:customStyle="1" w:styleId="15-Ligne">
    <w:name w:val="1.5 - Ligne"/>
    <w:basedOn w:val="Normal"/>
    <w:link w:val="15-LigneCar"/>
    <w:qFormat/>
    <w:rsid w:val="008109A0"/>
    <w:pPr>
      <w:spacing w:line="360" w:lineRule="auto"/>
    </w:pPr>
  </w:style>
  <w:style w:type="character" w:customStyle="1" w:styleId="Listepuces-RougeCar">
    <w:name w:val="Liste puces - Rouge Car"/>
    <w:basedOn w:val="Policepardfaut"/>
    <w:link w:val="Listepuces-Rouge"/>
    <w:rsid w:val="00835B9C"/>
    <w:rPr>
      <w:color w:val="E30513"/>
      <w:sz w:val="22"/>
    </w:rPr>
  </w:style>
  <w:style w:type="paragraph" w:customStyle="1" w:styleId="2-Ligne">
    <w:name w:val="2 - Ligne"/>
    <w:basedOn w:val="Normal"/>
    <w:link w:val="2-LigneCar"/>
    <w:qFormat/>
    <w:rsid w:val="008109A0"/>
    <w:pPr>
      <w:spacing w:line="480" w:lineRule="auto"/>
    </w:pPr>
  </w:style>
  <w:style w:type="character" w:customStyle="1" w:styleId="15-LigneCar">
    <w:name w:val="1.5 - Ligne Car"/>
    <w:basedOn w:val="Policepardfaut"/>
    <w:link w:val="15-Ligne"/>
    <w:rsid w:val="008109A0"/>
    <w:rPr>
      <w:sz w:val="22"/>
    </w:rPr>
  </w:style>
  <w:style w:type="paragraph" w:customStyle="1" w:styleId="Piedpage">
    <w:name w:val="Pied page"/>
    <w:basedOn w:val="Normal"/>
    <w:link w:val="PiedpageCar"/>
    <w:rsid w:val="008109A0"/>
    <w:pPr>
      <w:pBdr>
        <w:top w:val="single" w:sz="2" w:space="1" w:color="BFBFBF" w:themeColor="background1" w:themeShade="BF"/>
      </w:pBdr>
      <w:spacing w:before="120"/>
    </w:pPr>
    <w:rPr>
      <w:rFonts w:ascii="Overpass ExtraLight" w:hAnsi="Overpass ExtraLight"/>
      <w:color w:val="595959"/>
      <w:sz w:val="20"/>
    </w:rPr>
  </w:style>
  <w:style w:type="character" w:customStyle="1" w:styleId="2-LigneCar">
    <w:name w:val="2 - Ligne Car"/>
    <w:basedOn w:val="15-LigneCar"/>
    <w:link w:val="2-Ligne"/>
    <w:rsid w:val="008109A0"/>
    <w:rPr>
      <w:sz w:val="22"/>
    </w:rPr>
  </w:style>
  <w:style w:type="paragraph" w:styleId="Pieddepage">
    <w:name w:val="footer"/>
    <w:basedOn w:val="Normal"/>
    <w:link w:val="PieddepageCar"/>
    <w:uiPriority w:val="99"/>
    <w:unhideWhenUsed/>
    <w:qFormat/>
    <w:rsid w:val="002E1F57"/>
    <w:pPr>
      <w:pBdr>
        <w:top w:val="single" w:sz="2" w:space="1" w:color="BFBFBF" w:themeColor="background1" w:themeShade="BF"/>
      </w:pBdr>
      <w:tabs>
        <w:tab w:val="center" w:pos="4320"/>
        <w:tab w:val="right" w:pos="8640"/>
      </w:tabs>
      <w:spacing w:before="120"/>
    </w:pPr>
    <w:rPr>
      <w:rFonts w:ascii="Overpass ExtraLight" w:hAnsi="Overpass ExtraLight"/>
      <w:color w:val="595959" w:themeColor="text1" w:themeTint="A6"/>
      <w:sz w:val="20"/>
    </w:rPr>
  </w:style>
  <w:style w:type="character" w:customStyle="1" w:styleId="PiedpageCar">
    <w:name w:val="Pied page Car"/>
    <w:basedOn w:val="Policepardfaut"/>
    <w:link w:val="Piedpage"/>
    <w:rsid w:val="008109A0"/>
    <w:rPr>
      <w:rFonts w:ascii="Overpass ExtraLight" w:hAnsi="Overpass ExtraLight"/>
      <w:color w:val="595959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2E1F57"/>
    <w:rPr>
      <w:rFonts w:ascii="Overpass ExtraLight" w:eastAsia="Times New Roman" w:hAnsi="Overpass ExtraLight" w:cs="Times New Roman"/>
      <w:bCs w:val="0"/>
      <w:noProof/>
      <w:color w:val="595959" w:themeColor="text1" w:themeTint="A6"/>
      <w:spacing w:val="0"/>
      <w:kern w:val="0"/>
      <w:sz w:val="20"/>
      <w:szCs w:val="20"/>
      <w:lang w:eastAsia="fr-FR"/>
    </w:rPr>
  </w:style>
  <w:style w:type="paragraph" w:styleId="En-tte">
    <w:name w:val="header"/>
    <w:basedOn w:val="Normal"/>
    <w:link w:val="En-tteCar"/>
    <w:unhideWhenUsed/>
    <w:qFormat/>
    <w:rsid w:val="007B7D9D"/>
    <w:pPr>
      <w:pBdr>
        <w:bottom w:val="single" w:sz="18" w:space="1" w:color="D9D9D9"/>
      </w:pBdr>
      <w:tabs>
        <w:tab w:val="center" w:pos="4320"/>
        <w:tab w:val="right" w:pos="8640"/>
      </w:tabs>
      <w:spacing w:after="120"/>
    </w:pPr>
    <w:rPr>
      <w:rFonts w:ascii="Overpass ExtraLight" w:hAnsi="Overpass ExtraLight"/>
      <w:color w:val="808080"/>
      <w:sz w:val="20"/>
    </w:rPr>
  </w:style>
  <w:style w:type="character" w:customStyle="1" w:styleId="En-tteCar">
    <w:name w:val="En-tête Car"/>
    <w:basedOn w:val="Policepardfaut"/>
    <w:link w:val="En-tte"/>
    <w:rsid w:val="007B7D9D"/>
    <w:rPr>
      <w:rFonts w:ascii="Overpass ExtraLight" w:eastAsia="Times New Roman" w:hAnsi="Overpass ExtraLight" w:cs="Times New Roman"/>
      <w:bCs w:val="0"/>
      <w:noProof/>
      <w:color w:val="808080"/>
      <w:spacing w:val="0"/>
      <w:kern w:val="0"/>
      <w:sz w:val="20"/>
      <w:szCs w:val="20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0E6F83"/>
    <w:pPr>
      <w:shd w:val="clear" w:color="auto" w:fill="D9D9D9"/>
      <w:spacing w:before="200" w:after="160"/>
      <w:ind w:left="862" w:right="862"/>
      <w:jc w:val="center"/>
    </w:pPr>
    <w:rPr>
      <w:rFonts w:ascii="Overpass Light" w:hAnsi="Overpass Light"/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E6F83"/>
    <w:rPr>
      <w:rFonts w:ascii="Overpass Light" w:hAnsi="Overpass Light"/>
      <w:i/>
      <w:iCs/>
      <w:color w:val="404040" w:themeColor="text1" w:themeTint="BF"/>
      <w:sz w:val="22"/>
      <w:shd w:val="clear" w:color="auto" w:fill="D9D9D9"/>
    </w:rPr>
  </w:style>
  <w:style w:type="character" w:customStyle="1" w:styleId="Titre1Car">
    <w:name w:val="Titre 1 Car"/>
    <w:basedOn w:val="Policepardfaut"/>
    <w:link w:val="Titre1"/>
    <w:uiPriority w:val="9"/>
    <w:rsid w:val="00D9297B"/>
    <w:rPr>
      <w:rFonts w:eastAsiaTheme="majorEastAsia"/>
      <w:bCs w:val="0"/>
      <w:noProof/>
      <w:color w:val="E30513"/>
      <w:kern w:val="0"/>
      <w:sz w:val="44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9297B"/>
    <w:rPr>
      <w:rFonts w:eastAsiaTheme="majorEastAsia"/>
      <w:bCs w:val="0"/>
      <w:noProof/>
      <w:color w:val="7F7F7F"/>
      <w:spacing w:val="0"/>
      <w:kern w:val="0"/>
      <w:sz w:val="32"/>
      <w:szCs w:val="26"/>
      <w:lang w:eastAsia="fr-FR" w:bidi="fr-FR"/>
    </w:rPr>
  </w:style>
  <w:style w:type="paragraph" w:styleId="En-ttedetabledesmatires">
    <w:name w:val="TOC Heading"/>
    <w:basedOn w:val="En-tte"/>
    <w:next w:val="Normal"/>
    <w:uiPriority w:val="39"/>
    <w:unhideWhenUsed/>
    <w:rsid w:val="00D9297B"/>
    <w:pPr>
      <w:pBdr>
        <w:bottom w:val="single" w:sz="18" w:space="1" w:color="7F7F7F" w:themeColor="text1" w:themeTint="80"/>
      </w:pBdr>
      <w:tabs>
        <w:tab w:val="clear" w:pos="4320"/>
        <w:tab w:val="clear" w:pos="8640"/>
        <w:tab w:val="center" w:pos="4703"/>
        <w:tab w:val="right" w:pos="9406"/>
      </w:tabs>
    </w:pPr>
    <w:rPr>
      <w:bCs/>
      <w:color w:val="808080" w:themeColor="background1" w:themeShade="80"/>
    </w:rPr>
  </w:style>
  <w:style w:type="table" w:styleId="Grilledutableau">
    <w:name w:val="Table Grid"/>
    <w:basedOn w:val="TableauNormal"/>
    <w:uiPriority w:val="1"/>
    <w:rsid w:val="00D9297B"/>
    <w:pPr>
      <w:spacing w:after="0" w:line="240" w:lineRule="auto"/>
    </w:pPr>
    <w:rPr>
      <w:rFonts w:asciiTheme="minorHAnsi" w:hAnsiTheme="minorHAnsi" w:cstheme="minorBidi"/>
      <w:bCs w:val="0"/>
      <w:spacing w:val="0"/>
      <w:kern w:val="0"/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">
    <w:name w:val="Paragraphe"/>
    <w:basedOn w:val="Normal"/>
    <w:link w:val="ParagrapheCar"/>
    <w:rsid w:val="00D9297B"/>
    <w:pPr>
      <w:spacing w:before="240"/>
    </w:pPr>
    <w:rPr>
      <w:rFonts w:eastAsiaTheme="minorEastAsia" w:cstheme="minorBidi"/>
      <w:noProof w:val="0"/>
      <w:color w:val="404040" w:themeColor="text1" w:themeTint="BF"/>
      <w:szCs w:val="22"/>
      <w:lang w:val="fr-FR" w:eastAsia="en-US"/>
    </w:rPr>
  </w:style>
  <w:style w:type="character" w:customStyle="1" w:styleId="ParagrapheCar">
    <w:name w:val="Paragraphe Car"/>
    <w:basedOn w:val="Policepardfaut"/>
    <w:link w:val="Paragraphe"/>
    <w:rsid w:val="00D9297B"/>
    <w:rPr>
      <w:rFonts w:eastAsiaTheme="minorEastAsia" w:cstheme="minorBidi"/>
      <w:bCs w:val="0"/>
      <w:color w:val="404040" w:themeColor="text1" w:themeTint="BF"/>
      <w:spacing w:val="0"/>
      <w:kern w:val="0"/>
      <w:sz w:val="22"/>
      <w:szCs w:val="22"/>
      <w:lang w:val="fr-FR"/>
    </w:rPr>
  </w:style>
  <w:style w:type="paragraph" w:customStyle="1" w:styleId="15-Interligne">
    <w:name w:val="1.5 - Interligne"/>
    <w:basedOn w:val="Paragraphe"/>
    <w:link w:val="15-InterligneCar"/>
    <w:rsid w:val="00D9297B"/>
    <w:pPr>
      <w:spacing w:line="360" w:lineRule="auto"/>
    </w:pPr>
  </w:style>
  <w:style w:type="character" w:customStyle="1" w:styleId="15-InterligneCar">
    <w:name w:val="1.5 - Interligne Car"/>
    <w:basedOn w:val="ParagrapheCar"/>
    <w:link w:val="15-Interligne"/>
    <w:rsid w:val="00D9297B"/>
    <w:rPr>
      <w:rFonts w:eastAsiaTheme="minorEastAsia" w:cstheme="minorBidi"/>
      <w:bCs w:val="0"/>
      <w:color w:val="404040" w:themeColor="text1" w:themeTint="BF"/>
      <w:spacing w:val="0"/>
      <w:kern w:val="0"/>
      <w:sz w:val="22"/>
      <w:szCs w:val="22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D9297B"/>
    <w:pPr>
      <w:tabs>
        <w:tab w:val="right" w:leader="dot" w:pos="9394"/>
      </w:tabs>
      <w:spacing w:after="100"/>
    </w:pPr>
    <w:rPr>
      <w:color w:val="404040" w:themeColor="text1" w:themeTint="BF"/>
    </w:rPr>
  </w:style>
  <w:style w:type="paragraph" w:styleId="TM2">
    <w:name w:val="toc 2"/>
    <w:basedOn w:val="Normal"/>
    <w:next w:val="Normal"/>
    <w:autoRedefine/>
    <w:uiPriority w:val="39"/>
    <w:unhideWhenUsed/>
    <w:rsid w:val="00D9297B"/>
    <w:pPr>
      <w:spacing w:after="100"/>
      <w:ind w:left="240"/>
    </w:pPr>
    <w:rPr>
      <w:color w:val="595959" w:themeColor="text1" w:themeTint="A6"/>
    </w:rPr>
  </w:style>
  <w:style w:type="character" w:styleId="Lienhypertexte">
    <w:name w:val="Hyperlink"/>
    <w:basedOn w:val="Policepardfaut"/>
    <w:uiPriority w:val="99"/>
    <w:unhideWhenUsed/>
    <w:rsid w:val="00D9297B"/>
    <w:rPr>
      <w:color w:val="0563C1" w:themeColor="hyperlink"/>
      <w:u w:val="single"/>
    </w:rPr>
  </w:style>
  <w:style w:type="paragraph" w:styleId="Titre">
    <w:name w:val="Title"/>
    <w:aliases w:val="Titre document"/>
    <w:basedOn w:val="Normal"/>
    <w:next w:val="Normal"/>
    <w:link w:val="TitreCar"/>
    <w:uiPriority w:val="10"/>
    <w:rsid w:val="00D929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aliases w:val="Titre document Car"/>
    <w:basedOn w:val="Policepardfaut"/>
    <w:link w:val="Titre"/>
    <w:uiPriority w:val="10"/>
    <w:rsid w:val="00D9297B"/>
    <w:rPr>
      <w:rFonts w:asciiTheme="majorHAnsi" w:eastAsiaTheme="majorEastAsia" w:hAnsiTheme="majorHAnsi"/>
      <w:bCs w:val="0"/>
      <w:noProof/>
      <w:lang w:eastAsia="fr-FR"/>
    </w:rPr>
  </w:style>
  <w:style w:type="paragraph" w:styleId="Sansinterligne">
    <w:name w:val="No Spacing"/>
    <w:basedOn w:val="Paragraphe"/>
    <w:link w:val="SansinterligneCar"/>
    <w:uiPriority w:val="1"/>
    <w:qFormat/>
    <w:rsid w:val="00D9297B"/>
  </w:style>
  <w:style w:type="paragraph" w:customStyle="1" w:styleId="paragraph">
    <w:name w:val="paragraph"/>
    <w:basedOn w:val="Normal"/>
    <w:rsid w:val="00D9297B"/>
    <w:pPr>
      <w:spacing w:before="100" w:beforeAutospacing="1" w:after="100" w:afterAutospacing="1"/>
    </w:pPr>
    <w:rPr>
      <w:rFonts w:ascii="Times New Roman" w:hAnsi="Times New Roman"/>
      <w:noProof w:val="0"/>
      <w:sz w:val="24"/>
      <w:szCs w:val="24"/>
      <w:lang w:eastAsia="fr-CA"/>
    </w:rPr>
  </w:style>
  <w:style w:type="character" w:customStyle="1" w:styleId="normaltextrun">
    <w:name w:val="normaltextrun"/>
    <w:basedOn w:val="Policepardfaut"/>
    <w:rsid w:val="00D9297B"/>
  </w:style>
  <w:style w:type="character" w:customStyle="1" w:styleId="eop">
    <w:name w:val="eop"/>
    <w:basedOn w:val="Policepardfaut"/>
    <w:rsid w:val="00D9297B"/>
  </w:style>
  <w:style w:type="character" w:customStyle="1" w:styleId="SansinterligneCar">
    <w:name w:val="Sans interligne Car"/>
    <w:basedOn w:val="ParagrapheCar"/>
    <w:link w:val="Sansinterligne"/>
    <w:uiPriority w:val="1"/>
    <w:rsid w:val="00D9297B"/>
    <w:rPr>
      <w:rFonts w:eastAsiaTheme="minorEastAsia" w:cstheme="minorBidi"/>
      <w:bCs w:val="0"/>
      <w:color w:val="404040" w:themeColor="text1" w:themeTint="BF"/>
      <w:spacing w:val="0"/>
      <w:kern w:val="0"/>
      <w:sz w:val="22"/>
      <w:szCs w:val="22"/>
      <w:lang w:val="fr-FR"/>
    </w:rPr>
  </w:style>
  <w:style w:type="paragraph" w:customStyle="1" w:styleId="Contenu">
    <w:name w:val="Contenu"/>
    <w:basedOn w:val="Normal"/>
    <w:link w:val="ContenuCar"/>
    <w:rsid w:val="00D9297B"/>
    <w:pPr>
      <w:spacing w:before="240"/>
    </w:pPr>
    <w:rPr>
      <w:rFonts w:eastAsiaTheme="minorEastAsia" w:cstheme="minorBidi"/>
      <w:noProof w:val="0"/>
      <w:color w:val="404040" w:themeColor="text1" w:themeTint="BF"/>
      <w:szCs w:val="22"/>
      <w:lang w:val="fr-FR" w:eastAsia="en-US"/>
    </w:rPr>
  </w:style>
  <w:style w:type="character" w:customStyle="1" w:styleId="ContenuCar">
    <w:name w:val="Contenu Car"/>
    <w:basedOn w:val="Policepardfaut"/>
    <w:link w:val="Contenu"/>
    <w:rsid w:val="00D9297B"/>
    <w:rPr>
      <w:rFonts w:eastAsiaTheme="minorEastAsia" w:cstheme="minorBidi"/>
      <w:bCs w:val="0"/>
      <w:color w:val="404040" w:themeColor="text1" w:themeTint="BF"/>
      <w:spacing w:val="0"/>
      <w:kern w:val="0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749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7493"/>
    <w:rPr>
      <w:rFonts w:ascii="Segoe UI" w:eastAsia="Times New Roman" w:hAnsi="Segoe UI" w:cs="Segoe UI"/>
      <w:bCs w:val="0"/>
      <w:noProof/>
      <w:spacing w:val="0"/>
      <w:kern w:val="0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98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hyperlink" Target="https://www.ulaval.ca/sites/default/files/notre-universite/pdf-ulaval/guide-identite-visuelle-ul.pdf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footer" Target="footer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image" Target="media/image9.png"/><Relationship Id="rId11" Type="http://schemas.openxmlformats.org/officeDocument/2006/relationships/footer" Target="footer2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header" Target="header8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ustomXml" Target="../customXml/item4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hyperlink" Target="mailto:marque.ulaval@dc.ulaval.ca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eader" Target="header7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customXml" Target="../customXml/item2.xml"/><Relationship Id="rId20" Type="http://schemas.openxmlformats.org/officeDocument/2006/relationships/image" Target="media/image3.png"/><Relationship Id="rId41" Type="http://schemas.openxmlformats.org/officeDocument/2006/relationships/image" Target="media/image21.png"/><Relationship Id="rId54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https://www.ulaval.ca/sites/default/files/notre-universite/pdf-ulaval/guide-identite-visuelle-ul.pdf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glossaryDocument" Target="glossary/document.xml"/><Relationship Id="rId10" Type="http://schemas.openxmlformats.org/officeDocument/2006/relationships/footer" Target="footer1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footer" Target="footer7.xml"/><Relationship Id="rId6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le\Desktop\En%20cours\Bureau%20DC\Gabarits\Versions%20finales\VF_Gabarit_Word_ULav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4302401EB594CB685FDD8C0C423A1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120D43-1272-411B-833E-B6128BDC0206}"/>
      </w:docPartPr>
      <w:docPartBody>
        <w:p w:rsidR="006B333A" w:rsidRDefault="00862BE3">
          <w:pPr>
            <w:pStyle w:val="A4302401EB594CB685FDD8C0C423A1D5"/>
          </w:pPr>
          <w:r w:rsidRPr="00DC7CC3">
            <w:rPr>
              <w:rStyle w:val="Textedelespacerserv"/>
            </w:rPr>
            <w:t>Choisissez un bloc de construction.</w:t>
          </w:r>
        </w:p>
      </w:docPartBody>
    </w:docPart>
    <w:docPart>
      <w:docPartPr>
        <w:name w:val="B9805A7719724FAD9078DEBD3D358C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1FDC3D-B4C3-47F3-AEAE-1FA9DBD2193B}"/>
      </w:docPartPr>
      <w:docPartBody>
        <w:p w:rsidR="006B333A" w:rsidRDefault="00862BE3">
          <w:pPr>
            <w:pStyle w:val="B9805A7719724FAD9078DEBD3D358CB2"/>
          </w:pPr>
          <w:r w:rsidRPr="003E23EF">
            <w:rPr>
              <w:rStyle w:val="Textedelespacerserv"/>
            </w:rPr>
            <w:t>Entrez du contenu à répéter, par exemple, d'autres contrôles de contenu. Vous pouvez également insérer ce contrôle autour de lignes d'un tableau pour répéter des parties de ce dernier.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verpass ExtraLight">
    <w:panose1 w:val="00000300000000000000"/>
    <w:charset w:val="00"/>
    <w:family w:val="auto"/>
    <w:pitch w:val="variable"/>
    <w:sig w:usb0="00000007" w:usb1="00000020" w:usb2="00000000" w:usb3="00000000" w:csb0="00000093" w:csb1="00000000"/>
  </w:font>
  <w:font w:name="Overpass Light">
    <w:panose1 w:val="00000400000000000000"/>
    <w:charset w:val="00"/>
    <w:family w:val="auto"/>
    <w:pitch w:val="variable"/>
    <w:sig w:usb0="00000007" w:usb1="0000002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BE3"/>
    <w:rsid w:val="0007145D"/>
    <w:rsid w:val="000E62A9"/>
    <w:rsid w:val="00246CC7"/>
    <w:rsid w:val="002B37ED"/>
    <w:rsid w:val="0033415C"/>
    <w:rsid w:val="003C0983"/>
    <w:rsid w:val="004B367C"/>
    <w:rsid w:val="00613422"/>
    <w:rsid w:val="0061362C"/>
    <w:rsid w:val="00657D28"/>
    <w:rsid w:val="006A2EE8"/>
    <w:rsid w:val="006B333A"/>
    <w:rsid w:val="00704E37"/>
    <w:rsid w:val="00713FAD"/>
    <w:rsid w:val="00862BE3"/>
    <w:rsid w:val="0088132A"/>
    <w:rsid w:val="00926191"/>
    <w:rsid w:val="009D0916"/>
    <w:rsid w:val="00A25918"/>
    <w:rsid w:val="00A36CFF"/>
    <w:rsid w:val="00A70154"/>
    <w:rsid w:val="00AB5D19"/>
    <w:rsid w:val="00BA1401"/>
    <w:rsid w:val="00BE4588"/>
    <w:rsid w:val="00E33465"/>
    <w:rsid w:val="00E65E8B"/>
    <w:rsid w:val="00FE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A4302401EB594CB685FDD8C0C423A1D5">
    <w:name w:val="A4302401EB594CB685FDD8C0C423A1D5"/>
  </w:style>
  <w:style w:type="paragraph" w:customStyle="1" w:styleId="B9805A7719724FAD9078DEBD3D358CB2">
    <w:name w:val="B9805A7719724FAD9078DEBD3D358CB2"/>
  </w:style>
  <w:style w:type="paragraph" w:customStyle="1" w:styleId="0FE5C5538AB44DB7881AB2A29D425AE6">
    <w:name w:val="0FE5C5538AB44DB7881AB2A29D425AE6"/>
    <w:rsid w:val="00A25918"/>
  </w:style>
  <w:style w:type="paragraph" w:customStyle="1" w:styleId="3E5833FF78F749C9BD15D536C27C790A">
    <w:name w:val="3E5833FF78F749C9BD15D536C27C790A"/>
    <w:rsid w:val="00A25918"/>
  </w:style>
  <w:style w:type="paragraph" w:customStyle="1" w:styleId="C5F407E474614D968C34E962501CE96E">
    <w:name w:val="C5F407E474614D968C34E962501CE96E"/>
    <w:rsid w:val="00A25918"/>
  </w:style>
  <w:style w:type="paragraph" w:customStyle="1" w:styleId="85F11DBD3CF944319C08C6A97B2CDCE8">
    <w:name w:val="85F11DBD3CF944319C08C6A97B2CDCE8"/>
    <w:rsid w:val="00A25918"/>
  </w:style>
  <w:style w:type="paragraph" w:customStyle="1" w:styleId="59E0A4D0E8B64CEFA64A75EE57BFBAFB">
    <w:name w:val="59E0A4D0E8B64CEFA64A75EE57BFBAFB"/>
    <w:rsid w:val="00A25918"/>
  </w:style>
  <w:style w:type="paragraph" w:customStyle="1" w:styleId="C64CA900246046939AA531A9E102DC43">
    <w:name w:val="C64CA900246046939AA531A9E102DC43"/>
    <w:rsid w:val="009D09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28E88A1E31246A3D8889867A90D22" ma:contentTypeVersion="9" ma:contentTypeDescription="Crée un document." ma:contentTypeScope="" ma:versionID="bf27d985da6695c5f88b7f3df2755440">
  <xsd:schema xmlns:xsd="http://www.w3.org/2001/XMLSchema" xmlns:xs="http://www.w3.org/2001/XMLSchema" xmlns:p="http://schemas.microsoft.com/office/2006/metadata/properties" xmlns:ns2="8dbf89f4-5e20-4867-8748-5b3235d34e96" xmlns:ns3="1fb37fd7-a602-4652-b81a-757ceddfdcd1" targetNamespace="http://schemas.microsoft.com/office/2006/metadata/properties" ma:root="true" ma:fieldsID="5e901c9b801bc835049a3e8bb43fcc84" ns2:_="" ns3:_="">
    <xsd:import namespace="8dbf89f4-5e20-4867-8748-5b3235d34e96"/>
    <xsd:import namespace="1fb37fd7-a602-4652-b81a-757ceddfdc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f89f4-5e20-4867-8748-5b3235d34e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7fd7-a602-4652-b81a-757ceddfdcd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AAA47B-3C37-4481-8F82-A1E447EF66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CCCD7-B86D-4C37-96E6-F6F9BF1BB643}"/>
</file>

<file path=customXml/itemProps3.xml><?xml version="1.0" encoding="utf-8"?>
<ds:datastoreItem xmlns:ds="http://schemas.openxmlformats.org/officeDocument/2006/customXml" ds:itemID="{7B33C2DB-CD6F-4E2B-A305-3A3D12C3E3E6}"/>
</file>

<file path=customXml/itemProps4.xml><?xml version="1.0" encoding="utf-8"?>
<ds:datastoreItem xmlns:ds="http://schemas.openxmlformats.org/officeDocument/2006/customXml" ds:itemID="{E94523EB-EB8F-452B-95E9-2E6A74FAF67C}"/>
</file>

<file path=docProps/app.xml><?xml version="1.0" encoding="utf-8"?>
<Properties xmlns="http://schemas.openxmlformats.org/officeDocument/2006/extended-properties" xmlns:vt="http://schemas.openxmlformats.org/officeDocument/2006/docPropsVTypes">
  <Template>VF_Gabarit_Word_ULaval</Template>
  <TotalTime>2</TotalTime>
  <Pages>1</Pages>
  <Words>928</Words>
  <Characters>5109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</dc:creator>
  <cp:keywords/>
  <dc:description/>
  <cp:lastModifiedBy>Isabelle Langlois</cp:lastModifiedBy>
  <cp:revision>4</cp:revision>
  <cp:lastPrinted>2020-07-09T13:39:00Z</cp:lastPrinted>
  <dcterms:created xsi:type="dcterms:W3CDTF">2020-08-04T19:10:00Z</dcterms:created>
  <dcterms:modified xsi:type="dcterms:W3CDTF">2020-08-04T19:18:00Z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0x010100EB628E88A1E31246A3D8889867A90D22</vt:lpwstr>
  </property>
</Properties>
</file>